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F93FB" w14:textId="77777777" w:rsidR="00625897" w:rsidRDefault="004D01FA" w:rsidP="009E4127">
      <w:pPr>
        <w:sectPr w:rsidR="00625897" w:rsidSect="00A61E8B">
          <w:headerReference w:type="default" r:id="rId8"/>
          <w:footerReference w:type="default" r:id="rId9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EF2C2" wp14:editId="19A3F7BC">
                <wp:simplePos x="0" y="0"/>
                <wp:positionH relativeFrom="column">
                  <wp:posOffset>9236809</wp:posOffset>
                </wp:positionH>
                <wp:positionV relativeFrom="paragraph">
                  <wp:posOffset>1843434</wp:posOffset>
                </wp:positionV>
                <wp:extent cx="494456" cy="503076"/>
                <wp:effectExtent l="0" t="0" r="20320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56" cy="503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7BC21" w14:textId="77777777" w:rsidR="004D01FA" w:rsidRDefault="004D01FA" w:rsidP="004D0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CED0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727.3pt;margin-top:145.15pt;width:38.95pt;height:3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" fillcolor="white [3201]" strokeweight=".5pt">
                <v:textbox>
                  <w:txbxContent>
                    <w:p w:rsidR="004D01FA" w:rsidRDefault="004D01FA" w:rsidP="004D01FA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63B97E" wp14:editId="06CFFA95">
                <wp:simplePos x="0" y="0"/>
                <wp:positionH relativeFrom="column">
                  <wp:posOffset>9127222</wp:posOffset>
                </wp:positionH>
                <wp:positionV relativeFrom="paragraph">
                  <wp:posOffset>3464018</wp:posOffset>
                </wp:positionV>
                <wp:extent cx="746620" cy="771787"/>
                <wp:effectExtent l="0" t="0" r="158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20" cy="771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0EAA2" w14:textId="77777777" w:rsidR="004D01FA" w:rsidRDefault="004D01FA" w:rsidP="004D0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CED07" id="Text Box 13" o:spid="_x0000_s1027" type="#_x0000_t202" style="position:absolute;left:0;text-align:left;margin-left:718.7pt;margin-top:272.75pt;width:58.8pt;height:60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" fillcolor="white [3201]" strokeweight=".5pt">
                <v:textbox>
                  <w:txbxContent>
                    <w:p w:rsidR="004D01FA" w:rsidRDefault="004D01FA" w:rsidP="004D01FA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CCD781" wp14:editId="1474649B">
                <wp:simplePos x="0" y="0"/>
                <wp:positionH relativeFrom="column">
                  <wp:posOffset>3566795</wp:posOffset>
                </wp:positionH>
                <wp:positionV relativeFrom="paragraph">
                  <wp:posOffset>1115188</wp:posOffset>
                </wp:positionV>
                <wp:extent cx="746620" cy="771787"/>
                <wp:effectExtent l="0" t="0" r="158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20" cy="771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F0C28" w14:textId="77777777" w:rsidR="004D01FA" w:rsidRDefault="004D01FA" w:rsidP="004D0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8599D" id="Text Box 12" o:spid="_x0000_s1028" type="#_x0000_t202" style="position:absolute;left:0;text-align:left;margin-left:280.85pt;margin-top:87.8pt;width:58.8pt;height:60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" fillcolor="white [3201]" strokeweight=".5pt">
                <v:textbox>
                  <w:txbxContent>
                    <w:p w:rsidR="004D01FA" w:rsidRDefault="004D01FA" w:rsidP="004D01FA"/>
                  </w:txbxContent>
                </v:textbox>
              </v:shape>
            </w:pict>
          </mc:Fallback>
        </mc:AlternateContent>
      </w:r>
      <w:r w:rsidR="006352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4441C9" wp14:editId="659C8DB0">
                <wp:simplePos x="0" y="0"/>
                <wp:positionH relativeFrom="column">
                  <wp:posOffset>2668381</wp:posOffset>
                </wp:positionH>
                <wp:positionV relativeFrom="paragraph">
                  <wp:posOffset>1114023</wp:posOffset>
                </wp:positionV>
                <wp:extent cx="746620" cy="771787"/>
                <wp:effectExtent l="0" t="0" r="158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20" cy="771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62A0D" w14:textId="77777777" w:rsidR="00635246" w:rsidRDefault="00635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left:0;text-align:left;margin-left:210.1pt;margin-top:87.7pt;width:58.8pt;height:6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" fillcolor="white [3201]" strokeweight=".5pt">
                <v:textbox>
                  <w:txbxContent>
                    <w:p w:rsidR="00635246" w:rsidRDefault="00635246"/>
                  </w:txbxContent>
                </v:textbox>
              </v:shape>
            </w:pict>
          </mc:Fallback>
        </mc:AlternateContent>
      </w:r>
      <w:r w:rsidR="006352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F498B1" wp14:editId="5F928C86">
                <wp:simplePos x="0" y="0"/>
                <wp:positionH relativeFrom="margin">
                  <wp:posOffset>5090160</wp:posOffset>
                </wp:positionH>
                <wp:positionV relativeFrom="paragraph">
                  <wp:posOffset>2727459</wp:posOffset>
                </wp:positionV>
                <wp:extent cx="4882043" cy="570451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2043" cy="570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DE1AD" w14:textId="77777777" w:rsidR="00635246" w:rsidRDefault="00635246" w:rsidP="00635246">
                            <w:pPr>
                              <w:pStyle w:val="KS1BodyCopyKS1"/>
                              <w:jc w:val="left"/>
                            </w:pPr>
                            <w:r>
                              <w:t>Which picture comes next in the pattern? Circle it.</w:t>
                            </w:r>
                          </w:p>
                          <w:p w14:paraId="5AB78D80" w14:textId="77777777" w:rsidR="00635246" w:rsidRPr="003C1C3B" w:rsidRDefault="00635246" w:rsidP="003C1C3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90AA" id="Text Box 6" o:spid="_x0000_s1030" type="#_x0000_t202" style="position:absolute;left:0;text-align:left;margin-left:400.8pt;margin-top:214.75pt;width:384.4pt;height:44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" filled="f" stroked="f" strokeweight=".5pt">
                <v:textbox>
                  <w:txbxContent>
                    <w:p w:rsidR="00635246" w:rsidRDefault="00635246" w:rsidP="00635246">
                      <w:pPr>
                        <w:pStyle w:val="KS1BodyCopyKS1"/>
                        <w:jc w:val="left"/>
                      </w:pPr>
                      <w:r>
                        <w:t>Which picture comes next in the pattern? Circle it.</w:t>
                      </w:r>
                    </w:p>
                    <w:p w:rsidR="00635246" w:rsidRPr="003C1C3B" w:rsidRDefault="00635246" w:rsidP="003C1C3B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2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25E2CC" wp14:editId="0C7A7817">
                <wp:simplePos x="0" y="0"/>
                <wp:positionH relativeFrom="margin">
                  <wp:posOffset>0</wp:posOffset>
                </wp:positionH>
                <wp:positionV relativeFrom="paragraph">
                  <wp:posOffset>2743701</wp:posOffset>
                </wp:positionV>
                <wp:extent cx="4882043" cy="570451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2043" cy="570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C11BD" w14:textId="77777777" w:rsidR="00635246" w:rsidRDefault="00635246" w:rsidP="00635246">
                            <w:pPr>
                              <w:pStyle w:val="KS1BodyCopyKS1"/>
                              <w:spacing w:line="276" w:lineRule="auto"/>
                              <w:jc w:val="left"/>
                            </w:pPr>
                            <w:r>
                              <w:t>Which activity would you do at night time? Circle it.</w:t>
                            </w:r>
                          </w:p>
                          <w:p w14:paraId="74C15899" w14:textId="77777777" w:rsidR="00635246" w:rsidRDefault="00635246" w:rsidP="003C1C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4BC9" id="Text Box 5" o:spid="_x0000_s1031" type="#_x0000_t202" style="position:absolute;left:0;text-align:left;margin-left:0;margin-top:216.05pt;width:384.4pt;height:44.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" filled="f" stroked="f" strokeweight=".5pt">
                <v:textbox>
                  <w:txbxContent>
                    <w:p w:rsidR="00635246" w:rsidRDefault="00635246" w:rsidP="00635246">
                      <w:pPr>
                        <w:pStyle w:val="KS1BodyCopyKS1"/>
                        <w:spacing w:line="276" w:lineRule="auto"/>
                        <w:jc w:val="left"/>
                      </w:pPr>
                      <w:r>
                        <w:t>Which activity would you do at night time? Circle it.</w:t>
                      </w:r>
                    </w:p>
                    <w:p w:rsidR="00635246" w:rsidRDefault="00635246" w:rsidP="003C1C3B"/>
                  </w:txbxContent>
                </v:textbox>
                <w10:wrap anchorx="margin"/>
              </v:shape>
            </w:pict>
          </mc:Fallback>
        </mc:AlternateContent>
      </w:r>
      <w:r w:rsidR="003C1C3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5DC4E0" wp14:editId="155699E6">
                <wp:simplePos x="0" y="0"/>
                <wp:positionH relativeFrom="margin">
                  <wp:align>right</wp:align>
                </wp:positionH>
                <wp:positionV relativeFrom="paragraph">
                  <wp:posOffset>351703</wp:posOffset>
                </wp:positionV>
                <wp:extent cx="4882043" cy="570451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2043" cy="570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A5BD6" w14:textId="77777777" w:rsidR="003C1C3B" w:rsidRDefault="003C1C3B" w:rsidP="003C1C3B">
                            <w:pPr>
                              <w:pStyle w:val="KS1BodyCopyKS1"/>
                              <w:spacing w:line="276" w:lineRule="auto"/>
                              <w:jc w:val="left"/>
                            </w:pPr>
                            <w:r>
                              <w:t>Can you work out the answer?</w:t>
                            </w:r>
                          </w:p>
                          <w:p w14:paraId="48D1F868" w14:textId="77777777" w:rsidR="003C1C3B" w:rsidRPr="003C1C3B" w:rsidRDefault="003C1C3B" w:rsidP="003C1C3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5F62B" id="Text Box 4" o:spid="_x0000_s1032" type="#_x0000_t202" style="position:absolute;left:0;text-align:left;margin-left:333.2pt;margin-top:27.7pt;width:384.4pt;height:44.9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" filled="f" stroked="f" strokeweight=".5pt">
                <v:textbox>
                  <w:txbxContent>
                    <w:p w:rsidR="003C1C3B" w:rsidRDefault="003C1C3B" w:rsidP="003C1C3B">
                      <w:pPr>
                        <w:pStyle w:val="KS1BodyCopyKS1"/>
                        <w:spacing w:line="276" w:lineRule="auto"/>
                        <w:jc w:val="left"/>
                      </w:pPr>
                      <w:r>
                        <w:t>Can you work out the answer?</w:t>
                      </w:r>
                    </w:p>
                    <w:p w:rsidR="003C1C3B" w:rsidRPr="003C1C3B" w:rsidRDefault="003C1C3B" w:rsidP="003C1C3B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C3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5ABBD6" wp14:editId="51E4CBD2">
                <wp:simplePos x="0" y="0"/>
                <wp:positionH relativeFrom="margin">
                  <wp:align>left</wp:align>
                </wp:positionH>
                <wp:positionV relativeFrom="paragraph">
                  <wp:posOffset>373246</wp:posOffset>
                </wp:positionV>
                <wp:extent cx="4882043" cy="570451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2043" cy="570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34E08" w14:textId="77777777" w:rsidR="003C1C3B" w:rsidRDefault="003C1C3B" w:rsidP="003C1C3B">
                            <w:pPr>
                              <w:pStyle w:val="KS1BodyCopyKS1"/>
                              <w:spacing w:line="276" w:lineRule="auto"/>
                              <w:jc w:val="left"/>
                            </w:pPr>
                            <w:r>
                              <w:t>Which numbers come next?</w:t>
                            </w:r>
                          </w:p>
                          <w:p w14:paraId="733572A1" w14:textId="77777777" w:rsidR="003C1C3B" w:rsidRDefault="003C1C3B" w:rsidP="003C1C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AAAC" id="Text Box 3" o:spid="_x0000_s1033" type="#_x0000_t202" style="position:absolute;left:0;text-align:left;margin-left:0;margin-top:29.4pt;width:384.4pt;height:44.9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" filled="f" stroked="f" strokeweight=".5pt">
                <v:textbox>
                  <w:txbxContent>
                    <w:p w:rsidR="003C1C3B" w:rsidRDefault="003C1C3B" w:rsidP="003C1C3B">
                      <w:pPr>
                        <w:pStyle w:val="KS1BodyCopyKS1"/>
                        <w:spacing w:line="276" w:lineRule="auto"/>
                        <w:jc w:val="left"/>
                      </w:pPr>
                      <w:r>
                        <w:t>Which numbers come next?</w:t>
                      </w:r>
                    </w:p>
                    <w:p w:rsidR="003C1C3B" w:rsidRDefault="003C1C3B" w:rsidP="003C1C3B"/>
                  </w:txbxContent>
                </v:textbox>
                <w10:wrap anchorx="margin"/>
              </v:shape>
            </w:pict>
          </mc:Fallback>
        </mc:AlternateContent>
      </w:r>
      <w:r w:rsidR="003C1C3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6C1147" wp14:editId="39DFB067">
                <wp:simplePos x="0" y="0"/>
                <wp:positionH relativeFrom="margin">
                  <wp:align>right</wp:align>
                </wp:positionH>
                <wp:positionV relativeFrom="paragraph">
                  <wp:posOffset>-494164</wp:posOffset>
                </wp:positionV>
                <wp:extent cx="9974510" cy="738231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4510" cy="738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6C8CE" w14:textId="77777777" w:rsidR="003C1C3B" w:rsidRDefault="003C1C3B" w:rsidP="003C1C3B">
                            <w:pPr>
                              <w:pStyle w:val="Heading1KS2"/>
                              <w:spacing w:line="276" w:lineRule="auto"/>
                            </w:pPr>
                            <w:r>
                              <w:t>Maths Activity Mats</w:t>
                            </w:r>
                          </w:p>
                          <w:p w14:paraId="5E028C0F" w14:textId="77777777" w:rsidR="003C1C3B" w:rsidRDefault="003C1C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734.2pt;margin-top:-38.9pt;width:785.4pt;height:58.15pt;z-index:2516684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" filled="f" stroked="f" strokeweight=".5pt">
                <v:textbox>
                  <w:txbxContent>
                    <w:p w:rsidR="003C1C3B" w:rsidRDefault="003C1C3B" w:rsidP="003C1C3B">
                      <w:pPr>
                        <w:pStyle w:val="Heading1KS2"/>
                        <w:spacing w:line="276" w:lineRule="auto"/>
                      </w:pPr>
                      <w:r>
                        <w:t>Maths Activity Mats</w:t>
                      </w:r>
                    </w:p>
                    <w:p w:rsidR="003C1C3B" w:rsidRDefault="003C1C3B"/>
                  </w:txbxContent>
                </v:textbox>
                <w10:wrap anchorx="margin"/>
              </v:shape>
            </w:pict>
          </mc:Fallback>
        </mc:AlternateContent>
      </w:r>
    </w:p>
    <w:p w14:paraId="20BCDC14" w14:textId="77777777" w:rsidR="000237FA" w:rsidRDefault="0038358D" w:rsidP="009E4127">
      <w:pPr>
        <w:sectPr w:rsidR="000237FA" w:rsidSect="00A61E8B">
          <w:headerReference w:type="default" r:id="rId10"/>
          <w:footerReference w:type="default" r:id="rId11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 w:rsidRPr="004D01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7F3090" wp14:editId="0B76F9A7">
                <wp:simplePos x="0" y="0"/>
                <wp:positionH relativeFrom="margin">
                  <wp:posOffset>175895</wp:posOffset>
                </wp:positionH>
                <wp:positionV relativeFrom="paragraph">
                  <wp:posOffset>2078221</wp:posOffset>
                </wp:positionV>
                <wp:extent cx="4881880" cy="570230"/>
                <wp:effectExtent l="0" t="0" r="0" b="12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C6C24" w14:textId="77777777" w:rsidR="0038358D" w:rsidRDefault="0038358D" w:rsidP="0038358D">
                            <w:pPr>
                              <w:pStyle w:val="KS1BodyCopyKS1"/>
                              <w:jc w:val="left"/>
                            </w:pPr>
                            <w:r>
                              <w:t xml:space="preserve">     One less                                     one more</w:t>
                            </w:r>
                          </w:p>
                          <w:p w14:paraId="247D802A" w14:textId="77777777" w:rsidR="0038358D" w:rsidRDefault="0038358D" w:rsidP="0038358D">
                            <w:pPr>
                              <w:pStyle w:val="KS1BodyCopyKS1"/>
                              <w:spacing w:line="276" w:lineRule="auto"/>
                              <w:jc w:val="left"/>
                            </w:pPr>
                          </w:p>
                          <w:p w14:paraId="7DAA91FD" w14:textId="77777777" w:rsidR="0038358D" w:rsidRPr="003C1C3B" w:rsidRDefault="0038358D" w:rsidP="0038358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3DE61" id="Text Box 33" o:spid="_x0000_s1035" type="#_x0000_t202" style="position:absolute;left:0;text-align:left;margin-left:13.85pt;margin-top:163.65pt;width:384.4pt;height:44.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" filled="f" stroked="f" strokeweight=".5pt">
                <v:textbox>
                  <w:txbxContent>
                    <w:p w:rsidR="0038358D" w:rsidRDefault="0038358D" w:rsidP="0038358D">
                      <w:pPr>
                        <w:pStyle w:val="KS1BodyCopyKS1"/>
                        <w:jc w:val="left"/>
                      </w:pPr>
                      <w:r>
                        <w:t xml:space="preserve">     One less                                     one more</w:t>
                      </w:r>
                    </w:p>
                    <w:p w:rsidR="0038358D" w:rsidRDefault="0038358D" w:rsidP="0038358D">
                      <w:pPr>
                        <w:pStyle w:val="KS1BodyCopyKS1"/>
                        <w:spacing w:line="276" w:lineRule="auto"/>
                        <w:jc w:val="left"/>
                      </w:pPr>
                    </w:p>
                    <w:p w:rsidR="0038358D" w:rsidRPr="003C1C3B" w:rsidRDefault="0038358D" w:rsidP="0038358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01F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544060" wp14:editId="3136925F">
                <wp:simplePos x="0" y="0"/>
                <wp:positionH relativeFrom="column">
                  <wp:posOffset>9304789</wp:posOffset>
                </wp:positionH>
                <wp:positionV relativeFrom="paragraph">
                  <wp:posOffset>4293870</wp:posOffset>
                </wp:positionV>
                <wp:extent cx="494456" cy="503076"/>
                <wp:effectExtent l="0" t="0" r="20320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56" cy="503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72875" w14:textId="77777777" w:rsidR="004D01FA" w:rsidRDefault="004D01FA" w:rsidP="004D0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6082D" id="Text Box 27" o:spid="_x0000_s1036" type="#_x0000_t202" style="position:absolute;left:0;text-align:left;margin-left:732.65pt;margin-top:338.1pt;width:38.95pt;height:3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" fillcolor="white [3201]" strokeweight=".5pt">
                <v:textbox>
                  <w:txbxContent>
                    <w:p w:rsidR="004D01FA" w:rsidRDefault="004D01FA" w:rsidP="004D01FA"/>
                  </w:txbxContent>
                </v:textbox>
              </v:shape>
            </w:pict>
          </mc:Fallback>
        </mc:AlternateContent>
      </w:r>
      <w:r w:rsidR="004D01F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9A04C8" wp14:editId="50B61DF5">
                <wp:simplePos x="0" y="0"/>
                <wp:positionH relativeFrom="column">
                  <wp:posOffset>4219662</wp:posOffset>
                </wp:positionH>
                <wp:positionV relativeFrom="paragraph">
                  <wp:posOffset>4269361</wp:posOffset>
                </wp:positionV>
                <wp:extent cx="494456" cy="503076"/>
                <wp:effectExtent l="0" t="0" r="20320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56" cy="503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209E8" w14:textId="77777777" w:rsidR="004D01FA" w:rsidRDefault="004D01FA" w:rsidP="004D0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6082D" id="Text Box 26" o:spid="_x0000_s1037" type="#_x0000_t202" style="position:absolute;left:0;text-align:left;margin-left:332.25pt;margin-top:336.15pt;width:38.95pt;height:3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" fillcolor="white [3201]" strokeweight=".5pt">
                <v:textbox>
                  <w:txbxContent>
                    <w:p w:rsidR="004D01FA" w:rsidRDefault="004D01FA" w:rsidP="004D01FA"/>
                  </w:txbxContent>
                </v:textbox>
              </v:shape>
            </w:pict>
          </mc:Fallback>
        </mc:AlternateContent>
      </w:r>
      <w:r w:rsidR="004D01F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A82DC5" wp14:editId="4FF0E2BD">
                <wp:simplePos x="0" y="0"/>
                <wp:positionH relativeFrom="column">
                  <wp:posOffset>3573710</wp:posOffset>
                </wp:positionH>
                <wp:positionV relativeFrom="paragraph">
                  <wp:posOffset>1324825</wp:posOffset>
                </wp:positionV>
                <wp:extent cx="494456" cy="503076"/>
                <wp:effectExtent l="0" t="0" r="20320" b="114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56" cy="503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3E7AC" w14:textId="77777777" w:rsidR="004D01FA" w:rsidRDefault="004D01FA" w:rsidP="004D0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6082D" id="Text Box 24" o:spid="_x0000_s1038" type="#_x0000_t202" style="position:absolute;left:0;text-align:left;margin-left:281.4pt;margin-top:104.3pt;width:38.95pt;height:39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" fillcolor="white [3201]" strokeweight=".5pt">
                <v:textbox>
                  <w:txbxContent>
                    <w:p w:rsidR="004D01FA" w:rsidRDefault="004D01FA" w:rsidP="004D01FA"/>
                  </w:txbxContent>
                </v:textbox>
              </v:shape>
            </w:pict>
          </mc:Fallback>
        </mc:AlternateContent>
      </w:r>
      <w:r w:rsidR="004D01F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375662" wp14:editId="50F9D2C1">
                <wp:simplePos x="0" y="0"/>
                <wp:positionH relativeFrom="column">
                  <wp:posOffset>780176</wp:posOffset>
                </wp:positionH>
                <wp:positionV relativeFrom="paragraph">
                  <wp:posOffset>1341603</wp:posOffset>
                </wp:positionV>
                <wp:extent cx="494456" cy="503076"/>
                <wp:effectExtent l="0" t="0" r="20320" b="114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56" cy="503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96ABB" w14:textId="77777777" w:rsidR="004D01FA" w:rsidRDefault="004D01FA" w:rsidP="004D0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6082D" id="Text Box 23" o:spid="_x0000_s1039" type="#_x0000_t202" style="position:absolute;left:0;text-align:left;margin-left:61.45pt;margin-top:105.65pt;width:38.95pt;height:3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" fillcolor="white [3201]" strokeweight=".5pt">
                <v:textbox>
                  <w:txbxContent>
                    <w:p w:rsidR="004D01FA" w:rsidRDefault="004D01FA" w:rsidP="004D01FA"/>
                  </w:txbxContent>
                </v:textbox>
              </v:shape>
            </w:pict>
          </mc:Fallback>
        </mc:AlternateContent>
      </w:r>
      <w:r w:rsidR="004D01FA" w:rsidRPr="004D01F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171832" wp14:editId="60080716">
                <wp:simplePos x="0" y="0"/>
                <wp:positionH relativeFrom="margin">
                  <wp:posOffset>5083175</wp:posOffset>
                </wp:positionH>
                <wp:positionV relativeFrom="paragraph">
                  <wp:posOffset>2733040</wp:posOffset>
                </wp:positionV>
                <wp:extent cx="4881880" cy="570230"/>
                <wp:effectExtent l="0" t="0" r="0" b="12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34A86" w14:textId="77777777" w:rsidR="004D01FA" w:rsidRDefault="004D01FA" w:rsidP="004D01FA">
                            <w:pPr>
                              <w:pStyle w:val="KS1BodyCopyKS1"/>
                              <w:jc w:val="left"/>
                            </w:pPr>
                            <w:r>
                              <w:t>Can you work out the answer?</w:t>
                            </w:r>
                          </w:p>
                          <w:p w14:paraId="143EDEE8" w14:textId="77777777" w:rsidR="004D01FA" w:rsidRPr="003C1C3B" w:rsidRDefault="004D01FA" w:rsidP="004D01F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F5BB" id="Text Box 22" o:spid="_x0000_s1040" type="#_x0000_t202" style="position:absolute;left:0;text-align:left;margin-left:400.25pt;margin-top:215.2pt;width:384.4pt;height:44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" filled="f" stroked="f" strokeweight=".5pt">
                <v:textbox>
                  <w:txbxContent>
                    <w:p w:rsidR="004D01FA" w:rsidRDefault="004D01FA" w:rsidP="004D01FA">
                      <w:pPr>
                        <w:pStyle w:val="KS1BodyCopyKS1"/>
                        <w:jc w:val="left"/>
                      </w:pPr>
                      <w:r>
                        <w:t>Can you work out the answer?</w:t>
                      </w:r>
                    </w:p>
                    <w:p w:rsidR="004D01FA" w:rsidRPr="003C1C3B" w:rsidRDefault="004D01FA" w:rsidP="004D01FA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01FA" w:rsidRPr="004D01F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04B76D" wp14:editId="62FDA1AB">
                <wp:simplePos x="0" y="0"/>
                <wp:positionH relativeFrom="margin">
                  <wp:posOffset>-6985</wp:posOffset>
                </wp:positionH>
                <wp:positionV relativeFrom="paragraph">
                  <wp:posOffset>2748915</wp:posOffset>
                </wp:positionV>
                <wp:extent cx="4881880" cy="570230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2E14E" w14:textId="77777777" w:rsidR="004D01FA" w:rsidRDefault="004D01FA" w:rsidP="004D01FA">
                            <w:pPr>
                              <w:pStyle w:val="KS1BodyCopyKS1"/>
                              <w:jc w:val="left"/>
                            </w:pPr>
                            <w:r>
                              <w:t>How much money is in the purse?</w:t>
                            </w:r>
                          </w:p>
                          <w:p w14:paraId="612A5D21" w14:textId="77777777" w:rsidR="004D01FA" w:rsidRDefault="004D01FA" w:rsidP="004D0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CCDCF" id="Text Box 21" o:spid="_x0000_s1041" type="#_x0000_t202" style="position:absolute;left:0;text-align:left;margin-left:-.55pt;margin-top:216.45pt;width:384.4pt;height:44.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" filled="f" stroked="f" strokeweight=".5pt">
                <v:textbox>
                  <w:txbxContent>
                    <w:p w:rsidR="004D01FA" w:rsidRDefault="004D01FA" w:rsidP="004D01FA">
                      <w:pPr>
                        <w:pStyle w:val="KS1BodyCopyKS1"/>
                        <w:jc w:val="left"/>
                      </w:pPr>
                      <w:r>
                        <w:t>How much money is in the purse?</w:t>
                      </w:r>
                    </w:p>
                    <w:p w:rsidR="004D01FA" w:rsidRDefault="004D01FA" w:rsidP="004D01FA"/>
                  </w:txbxContent>
                </v:textbox>
                <w10:wrap anchorx="margin"/>
              </v:shape>
            </w:pict>
          </mc:Fallback>
        </mc:AlternateContent>
      </w:r>
      <w:r w:rsidR="004D01FA" w:rsidRPr="004D01F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300B7E" wp14:editId="4935A99A">
                <wp:simplePos x="0" y="0"/>
                <wp:positionH relativeFrom="margin">
                  <wp:posOffset>5083175</wp:posOffset>
                </wp:positionH>
                <wp:positionV relativeFrom="paragraph">
                  <wp:posOffset>356870</wp:posOffset>
                </wp:positionV>
                <wp:extent cx="4881880" cy="570230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CDA2D" w14:textId="77777777" w:rsidR="004D01FA" w:rsidRDefault="004D01FA" w:rsidP="004D01FA">
                            <w:pPr>
                              <w:pStyle w:val="KS1BodyCopyKS1"/>
                              <w:jc w:val="left"/>
                            </w:pPr>
                            <w:r>
                              <w:t xml:space="preserve">Which shape has </w:t>
                            </w:r>
                            <w:r>
                              <w:rPr>
                                <w:b/>
                                <w:bCs/>
                              </w:rPr>
                              <w:t>4 sides</w:t>
                            </w:r>
                            <w:r>
                              <w:t>? Circle it.</w:t>
                            </w:r>
                          </w:p>
                          <w:p w14:paraId="500A92E4" w14:textId="77777777" w:rsidR="004D01FA" w:rsidRDefault="004D01FA" w:rsidP="004D01FA">
                            <w:pPr>
                              <w:pStyle w:val="KS1BodyCopyKS1"/>
                              <w:spacing w:line="276" w:lineRule="auto"/>
                              <w:jc w:val="left"/>
                            </w:pPr>
                          </w:p>
                          <w:p w14:paraId="40B2048D" w14:textId="77777777" w:rsidR="004D01FA" w:rsidRPr="003C1C3B" w:rsidRDefault="004D01FA" w:rsidP="004D01F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316CD" id="Text Box 20" o:spid="_x0000_s1042" type="#_x0000_t202" style="position:absolute;left:0;text-align:left;margin-left:400.25pt;margin-top:28.1pt;width:384.4pt;height:44.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" filled="f" stroked="f" strokeweight=".5pt">
                <v:textbox>
                  <w:txbxContent>
                    <w:p w:rsidR="004D01FA" w:rsidRDefault="004D01FA" w:rsidP="004D01FA">
                      <w:pPr>
                        <w:pStyle w:val="KS1BodyCopyKS1"/>
                        <w:jc w:val="left"/>
                      </w:pPr>
                      <w:r>
                        <w:t xml:space="preserve">Which shape has </w:t>
                      </w:r>
                      <w:r>
                        <w:rPr>
                          <w:b/>
                          <w:bCs/>
                        </w:rPr>
                        <w:t>4 sides</w:t>
                      </w:r>
                      <w:r>
                        <w:t>? Circle it.</w:t>
                      </w:r>
                    </w:p>
                    <w:p w:rsidR="004D01FA" w:rsidRDefault="004D01FA" w:rsidP="004D01FA">
                      <w:pPr>
                        <w:pStyle w:val="KS1BodyCopyKS1"/>
                        <w:spacing w:line="276" w:lineRule="auto"/>
                        <w:jc w:val="left"/>
                      </w:pPr>
                    </w:p>
                    <w:p w:rsidR="004D01FA" w:rsidRPr="003C1C3B" w:rsidRDefault="004D01FA" w:rsidP="004D01FA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01FA" w:rsidRPr="004D01F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B86811" wp14:editId="7F7D15F6">
                <wp:simplePos x="0" y="0"/>
                <wp:positionH relativeFrom="margin">
                  <wp:posOffset>-6985</wp:posOffset>
                </wp:positionH>
                <wp:positionV relativeFrom="paragraph">
                  <wp:posOffset>378460</wp:posOffset>
                </wp:positionV>
                <wp:extent cx="4881880" cy="57023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978E6" w14:textId="77777777" w:rsidR="004D01FA" w:rsidRDefault="004D01FA" w:rsidP="004D01FA">
                            <w:pPr>
                              <w:pStyle w:val="KS1BodyCopyKS1"/>
                              <w:jc w:val="left"/>
                            </w:pPr>
                            <w:r>
                              <w:t xml:space="preserve">Can you write </w:t>
                            </w:r>
                            <w:r>
                              <w:rPr>
                                <w:b/>
                                <w:bCs/>
                              </w:rPr>
                              <w:t>one more</w:t>
                            </w:r>
                            <w:r>
                              <w:t xml:space="preserve"> and </w:t>
                            </w:r>
                            <w:r>
                              <w:rPr>
                                <w:b/>
                                <w:bCs/>
                              </w:rPr>
                              <w:t>one less</w:t>
                            </w:r>
                            <w:r>
                              <w:t xml:space="preserve"> than 12?</w:t>
                            </w:r>
                          </w:p>
                          <w:p w14:paraId="12CFD192" w14:textId="77777777" w:rsidR="004D01FA" w:rsidRDefault="004D01FA" w:rsidP="004D0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12F7D" id="Text Box 18" o:spid="_x0000_s1043" type="#_x0000_t202" style="position:absolute;left:0;text-align:left;margin-left:-.55pt;margin-top:29.8pt;width:384.4pt;height:44.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" filled="f" stroked="f" strokeweight=".5pt">
                <v:textbox>
                  <w:txbxContent>
                    <w:p w:rsidR="004D01FA" w:rsidRDefault="004D01FA" w:rsidP="004D01FA">
                      <w:pPr>
                        <w:pStyle w:val="KS1BodyCopyKS1"/>
                        <w:jc w:val="left"/>
                      </w:pPr>
                      <w:r>
                        <w:t xml:space="preserve">Can you write </w:t>
                      </w:r>
                      <w:r>
                        <w:rPr>
                          <w:b/>
                          <w:bCs/>
                        </w:rPr>
                        <w:t>one more</w:t>
                      </w:r>
                      <w:r>
                        <w:t xml:space="preserve"> and </w:t>
                      </w:r>
                      <w:r>
                        <w:rPr>
                          <w:b/>
                          <w:bCs/>
                        </w:rPr>
                        <w:t>one less</w:t>
                      </w:r>
                      <w:r>
                        <w:t xml:space="preserve"> than 12?</w:t>
                      </w:r>
                    </w:p>
                    <w:p w:rsidR="004D01FA" w:rsidRDefault="004D01FA" w:rsidP="004D01FA"/>
                  </w:txbxContent>
                </v:textbox>
                <w10:wrap anchorx="margin"/>
              </v:shape>
            </w:pict>
          </mc:Fallback>
        </mc:AlternateContent>
      </w:r>
      <w:r w:rsidR="004D01FA" w:rsidRPr="004D01F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C06AA3" wp14:editId="7CC7DB2F">
                <wp:simplePos x="0" y="0"/>
                <wp:positionH relativeFrom="margin">
                  <wp:align>center</wp:align>
                </wp:positionH>
                <wp:positionV relativeFrom="paragraph">
                  <wp:posOffset>-481965</wp:posOffset>
                </wp:positionV>
                <wp:extent cx="9973945" cy="737870"/>
                <wp:effectExtent l="0" t="0" r="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3945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5D4F2" w14:textId="77777777" w:rsidR="004D01FA" w:rsidRDefault="004D01FA" w:rsidP="004D01FA">
                            <w:pPr>
                              <w:pStyle w:val="Heading1KS2"/>
                              <w:spacing w:line="276" w:lineRule="auto"/>
                            </w:pPr>
                            <w:r>
                              <w:t>Maths Activity Mats</w:t>
                            </w:r>
                          </w:p>
                          <w:p w14:paraId="24071218" w14:textId="77777777" w:rsidR="004D01FA" w:rsidRDefault="004D01FA" w:rsidP="004D0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7DE18" id="Text Box 16" o:spid="_x0000_s1044" type="#_x0000_t202" style="position:absolute;left:0;text-align:left;margin-left:0;margin-top:-37.95pt;width:785.35pt;height:58.1pt;z-index:2516858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" filled="f" stroked="f" strokeweight=".5pt">
                <v:textbox>
                  <w:txbxContent>
                    <w:p w:rsidR="004D01FA" w:rsidRDefault="004D01FA" w:rsidP="004D01FA">
                      <w:pPr>
                        <w:pStyle w:val="Heading1KS2"/>
                        <w:spacing w:line="276" w:lineRule="auto"/>
                      </w:pPr>
                      <w:r>
                        <w:t>Maths Activity Mats</w:t>
                      </w:r>
                    </w:p>
                    <w:p w:rsidR="004D01FA" w:rsidRDefault="004D01FA" w:rsidP="004D01FA"/>
                  </w:txbxContent>
                </v:textbox>
                <w10:wrap anchorx="margin"/>
              </v:shape>
            </w:pict>
          </mc:Fallback>
        </mc:AlternateContent>
      </w:r>
      <w:r w:rsidR="000237F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30908A" wp14:editId="5425B85A">
                <wp:simplePos x="0" y="0"/>
                <wp:positionH relativeFrom="page">
                  <wp:posOffset>11319904</wp:posOffset>
                </wp:positionH>
                <wp:positionV relativeFrom="page">
                  <wp:align>bottom</wp:align>
                </wp:positionV>
                <wp:extent cx="10691495" cy="804545"/>
                <wp:effectExtent l="0" t="0" r="0" b="0"/>
                <wp:wrapNone/>
                <wp:docPr id="11" name="Rectangle 1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C9D35" id="Rectangle 11" o:spid="_x0000_s1026" href="https://www.twinkl.co.uk/" style="position:absolute;margin-left:891.35pt;margin-top:0;width:841.85pt;height:63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" o:button="t" filled="f" stroked="f" strokeweight="1pt">
                <v:fill o:detectmouseclick="t"/>
                <w10:wrap anchorx="page" anchory="page"/>
              </v:rect>
            </w:pict>
          </mc:Fallback>
        </mc:AlternateContent>
      </w:r>
    </w:p>
    <w:p w14:paraId="0853A138" w14:textId="77777777" w:rsidR="00107ECF" w:rsidRDefault="0038358D" w:rsidP="009E4127">
      <w:pPr>
        <w:sectPr w:rsidR="00107ECF" w:rsidSect="00A61E8B">
          <w:headerReference w:type="default" r:id="rId13"/>
          <w:footerReference w:type="default" r:id="rId14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 w:rsidRPr="004D01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1E33B4" wp14:editId="0FB26685">
                <wp:simplePos x="0" y="0"/>
                <wp:positionH relativeFrom="margin">
                  <wp:posOffset>4991449</wp:posOffset>
                </wp:positionH>
                <wp:positionV relativeFrom="paragraph">
                  <wp:posOffset>880209</wp:posOffset>
                </wp:positionV>
                <wp:extent cx="4881880" cy="570230"/>
                <wp:effectExtent l="0" t="0" r="0" b="12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C1742" w14:textId="77777777" w:rsidR="0038358D" w:rsidRPr="0038358D" w:rsidRDefault="0038358D" w:rsidP="0038358D">
                            <w:pPr>
                              <w:pStyle w:val="KS1BodyCopyKS1"/>
                              <w:spacing w:line="276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8358D">
                              <w:rPr>
                                <w:b/>
                                <w:sz w:val="36"/>
                                <w:szCs w:val="36"/>
                              </w:rPr>
                              <w:t>7   10   3</w:t>
                            </w:r>
                          </w:p>
                          <w:p w14:paraId="497531FE" w14:textId="77777777" w:rsidR="0038358D" w:rsidRPr="003C1C3B" w:rsidRDefault="0038358D" w:rsidP="0038358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8F29C" id="Text Box 39" o:spid="_x0000_s1045" type="#_x0000_t202" style="position:absolute;left:0;text-align:left;margin-left:393.05pt;margin-top:69.3pt;width:384.4pt;height:44.9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" filled="f" stroked="f" strokeweight=".5pt">
                <v:textbox>
                  <w:txbxContent>
                    <w:p w:rsidR="0038358D" w:rsidRPr="0038358D" w:rsidRDefault="0038358D" w:rsidP="0038358D">
                      <w:pPr>
                        <w:pStyle w:val="KS1BodyCopyKS1"/>
                        <w:spacing w:line="276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8358D">
                        <w:rPr>
                          <w:b/>
                          <w:sz w:val="36"/>
                          <w:szCs w:val="36"/>
                        </w:rPr>
                        <w:t>7   10   3</w:t>
                      </w:r>
                    </w:p>
                    <w:p w:rsidR="0038358D" w:rsidRPr="003C1C3B" w:rsidRDefault="0038358D" w:rsidP="0038358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01F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13C5E5" wp14:editId="739BCA44">
                <wp:simplePos x="0" y="0"/>
                <wp:positionH relativeFrom="margin">
                  <wp:posOffset>4932727</wp:posOffset>
                </wp:positionH>
                <wp:positionV relativeFrom="paragraph">
                  <wp:posOffset>2079835</wp:posOffset>
                </wp:positionV>
                <wp:extent cx="4881880" cy="570230"/>
                <wp:effectExtent l="0" t="0" r="0" b="12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1513C" w14:textId="77777777" w:rsidR="0038358D" w:rsidRDefault="0038358D" w:rsidP="0038358D">
                            <w:pPr>
                              <w:pStyle w:val="KS1BodyCopyKS1"/>
                              <w:jc w:val="left"/>
                            </w:pPr>
                            <w:r>
                              <w:t xml:space="preserve">           smallest                                largest</w:t>
                            </w:r>
                          </w:p>
                          <w:p w14:paraId="554643D0" w14:textId="77777777" w:rsidR="0038358D" w:rsidRDefault="0038358D" w:rsidP="0038358D">
                            <w:pPr>
                              <w:pStyle w:val="KS1BodyCopyKS1"/>
                              <w:spacing w:line="276" w:lineRule="auto"/>
                              <w:jc w:val="left"/>
                            </w:pPr>
                          </w:p>
                          <w:p w14:paraId="03A45450" w14:textId="77777777" w:rsidR="0038358D" w:rsidRPr="003C1C3B" w:rsidRDefault="0038358D" w:rsidP="0038358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58744" id="Text Box 38" o:spid="_x0000_s1046" type="#_x0000_t202" style="position:absolute;left:0;text-align:left;margin-left:388.4pt;margin-top:163.75pt;width:384.4pt;height:44.9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" filled="f" stroked="f" strokeweight=".5pt">
                <v:textbox>
                  <w:txbxContent>
                    <w:p w:rsidR="0038358D" w:rsidRDefault="0038358D" w:rsidP="0038358D">
                      <w:pPr>
                        <w:pStyle w:val="KS1BodyCopyKS1"/>
                        <w:jc w:val="left"/>
                      </w:pPr>
                      <w:r>
                        <w:t xml:space="preserve">     </w:t>
                      </w:r>
                      <w:r>
                        <w:t xml:space="preserve">      </w:t>
                      </w:r>
                      <w:proofErr w:type="gramStart"/>
                      <w:r>
                        <w:t>smallest</w:t>
                      </w:r>
                      <w:proofErr w:type="gramEnd"/>
                      <w:r>
                        <w:t xml:space="preserve">         </w:t>
                      </w:r>
                      <w:r>
                        <w:t xml:space="preserve">       </w:t>
                      </w:r>
                      <w:r>
                        <w:t xml:space="preserve">            </w:t>
                      </w:r>
                      <w:r>
                        <w:t xml:space="preserve">    largest</w:t>
                      </w:r>
                    </w:p>
                    <w:p w:rsidR="0038358D" w:rsidRDefault="0038358D" w:rsidP="0038358D">
                      <w:pPr>
                        <w:pStyle w:val="KS1BodyCopyKS1"/>
                        <w:spacing w:line="276" w:lineRule="auto"/>
                        <w:jc w:val="left"/>
                      </w:pPr>
                    </w:p>
                    <w:p w:rsidR="0038358D" w:rsidRPr="003C1C3B" w:rsidRDefault="0038358D" w:rsidP="0038358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AB7802" wp14:editId="5F27AE61">
                <wp:simplePos x="0" y="0"/>
                <wp:positionH relativeFrom="column">
                  <wp:posOffset>7164839</wp:posOffset>
                </wp:positionH>
                <wp:positionV relativeFrom="paragraph">
                  <wp:posOffset>1543050</wp:posOffset>
                </wp:positionV>
                <wp:extent cx="494030" cy="502920"/>
                <wp:effectExtent l="0" t="0" r="20320" b="1143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D788D" w14:textId="77777777" w:rsidR="0038358D" w:rsidRDefault="0038358D" w:rsidP="003835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D4A29" id="Text Box 36" o:spid="_x0000_s1047" type="#_x0000_t202" style="position:absolute;left:0;text-align:left;margin-left:564.15pt;margin-top:121.5pt;width:38.9pt;height:39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" fillcolor="white [3201]" strokeweight=".5pt">
                <v:textbox>
                  <w:txbxContent>
                    <w:p w:rsidR="0038358D" w:rsidRDefault="0038358D" w:rsidP="0038358D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59AE49" wp14:editId="5B7FE156">
                <wp:simplePos x="0" y="0"/>
                <wp:positionH relativeFrom="column">
                  <wp:posOffset>8507730</wp:posOffset>
                </wp:positionH>
                <wp:positionV relativeFrom="paragraph">
                  <wp:posOffset>1550536</wp:posOffset>
                </wp:positionV>
                <wp:extent cx="494456" cy="503076"/>
                <wp:effectExtent l="0" t="0" r="20320" b="1143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56" cy="503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653EF" w14:textId="77777777" w:rsidR="0038358D" w:rsidRDefault="0038358D" w:rsidP="003835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F648" id="Text Box 37" o:spid="_x0000_s1048" type="#_x0000_t202" style="position:absolute;left:0;text-align:left;margin-left:669.9pt;margin-top:122.1pt;width:38.95pt;height:3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" fillcolor="white [3201]" strokeweight=".5pt">
                <v:textbox>
                  <w:txbxContent>
                    <w:p w:rsidR="0038358D" w:rsidRDefault="0038358D" w:rsidP="0038358D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F490A2" wp14:editId="685D825F">
                <wp:simplePos x="0" y="0"/>
                <wp:positionH relativeFrom="column">
                  <wp:posOffset>5821960</wp:posOffset>
                </wp:positionH>
                <wp:positionV relativeFrom="paragraph">
                  <wp:posOffset>1542939</wp:posOffset>
                </wp:positionV>
                <wp:extent cx="494456" cy="503076"/>
                <wp:effectExtent l="0" t="0" r="20320" b="114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56" cy="503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5ADA0" w14:textId="77777777" w:rsidR="0038358D" w:rsidRDefault="0038358D" w:rsidP="003835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9927" id="Text Box 35" o:spid="_x0000_s1049" type="#_x0000_t202" style="position:absolute;left:0;text-align:left;margin-left:458.4pt;margin-top:121.5pt;width:38.95pt;height:39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" fillcolor="white [3201]" strokeweight=".5pt">
                <v:textbox>
                  <w:txbxContent>
                    <w:p w:rsidR="0038358D" w:rsidRDefault="0038358D" w:rsidP="0038358D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5F6973" wp14:editId="755D530A">
                <wp:simplePos x="0" y="0"/>
                <wp:positionH relativeFrom="column">
                  <wp:posOffset>4175259</wp:posOffset>
                </wp:positionH>
                <wp:positionV relativeFrom="paragraph">
                  <wp:posOffset>3564255</wp:posOffset>
                </wp:positionV>
                <wp:extent cx="494456" cy="503076"/>
                <wp:effectExtent l="0" t="0" r="20320" b="1143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56" cy="503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DD709" w14:textId="77777777" w:rsidR="0038358D" w:rsidRDefault="0038358D" w:rsidP="003835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F0A4" id="Text Box 34" o:spid="_x0000_s1050" type="#_x0000_t202" style="position:absolute;left:0;text-align:left;margin-left:328.75pt;margin-top:280.65pt;width:38.95pt;height:3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" fillcolor="white [3201]" strokeweight=".5pt">
                <v:textbox>
                  <w:txbxContent>
                    <w:p w:rsidR="0038358D" w:rsidRDefault="0038358D" w:rsidP="0038358D"/>
                  </w:txbxContent>
                </v:textbox>
              </v:shape>
            </w:pict>
          </mc:Fallback>
        </mc:AlternateContent>
      </w:r>
      <w:r w:rsidRPr="004D01F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47A6EA" wp14:editId="0FDB114A">
                <wp:simplePos x="0" y="0"/>
                <wp:positionH relativeFrom="margin">
                  <wp:posOffset>5090160</wp:posOffset>
                </wp:positionH>
                <wp:positionV relativeFrom="paragraph">
                  <wp:posOffset>2726055</wp:posOffset>
                </wp:positionV>
                <wp:extent cx="4881880" cy="570230"/>
                <wp:effectExtent l="0" t="0" r="0" b="12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1696B" w14:textId="77777777" w:rsidR="0038358D" w:rsidRDefault="0038358D" w:rsidP="0038358D">
                            <w:pPr>
                              <w:pStyle w:val="KS1BodyCopyKS1"/>
                              <w:jc w:val="left"/>
                            </w:pPr>
                            <w:r>
                              <w:t>Which jar has 16 sweets? Circle it.</w:t>
                            </w:r>
                          </w:p>
                          <w:p w14:paraId="0F7614FA" w14:textId="77777777" w:rsidR="004D01FA" w:rsidRPr="003C1C3B" w:rsidRDefault="004D01FA" w:rsidP="004D01F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3A348" id="Text Box 32" o:spid="_x0000_s1051" type="#_x0000_t202" style="position:absolute;left:0;text-align:left;margin-left:400.8pt;margin-top:214.65pt;width:384.4pt;height:44.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" filled="f" stroked="f" strokeweight=".5pt">
                <v:textbox>
                  <w:txbxContent>
                    <w:p w:rsidR="0038358D" w:rsidRDefault="0038358D" w:rsidP="0038358D">
                      <w:pPr>
                        <w:pStyle w:val="KS1BodyCopyKS1"/>
                        <w:jc w:val="left"/>
                      </w:pPr>
                      <w:r>
                        <w:t>Which jar has 16 sweets? Circle it.</w:t>
                      </w:r>
                    </w:p>
                    <w:p w:rsidR="004D01FA" w:rsidRPr="003C1C3B" w:rsidRDefault="004D01FA" w:rsidP="004D01FA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01F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32F2C9" wp14:editId="5798FDFB">
                <wp:simplePos x="0" y="0"/>
                <wp:positionH relativeFrom="margin">
                  <wp:posOffset>0</wp:posOffset>
                </wp:positionH>
                <wp:positionV relativeFrom="paragraph">
                  <wp:posOffset>2741930</wp:posOffset>
                </wp:positionV>
                <wp:extent cx="4881880" cy="570230"/>
                <wp:effectExtent l="0" t="0" r="0" b="12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B2F6C" w14:textId="77777777" w:rsidR="0038358D" w:rsidRDefault="0038358D" w:rsidP="0038358D">
                            <w:pPr>
                              <w:pStyle w:val="KS1BodyCopyKS1"/>
                              <w:jc w:val="left"/>
                            </w:pPr>
                            <w:r>
                              <w:t>Can you work out the answer?</w:t>
                            </w:r>
                          </w:p>
                          <w:p w14:paraId="0447060C" w14:textId="77777777" w:rsidR="004D01FA" w:rsidRDefault="004D01FA" w:rsidP="004D0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8718" id="Text Box 31" o:spid="_x0000_s1052" type="#_x0000_t202" style="position:absolute;left:0;text-align:left;margin-left:0;margin-top:215.9pt;width:384.4pt;height:44.9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" filled="f" stroked="f" strokeweight=".5pt">
                <v:textbox>
                  <w:txbxContent>
                    <w:p w:rsidR="0038358D" w:rsidRDefault="0038358D" w:rsidP="0038358D">
                      <w:pPr>
                        <w:pStyle w:val="KS1BodyCopyKS1"/>
                        <w:jc w:val="left"/>
                      </w:pPr>
                      <w:r>
                        <w:t>Can you work out the answer?</w:t>
                      </w:r>
                    </w:p>
                    <w:p w:rsidR="004D01FA" w:rsidRDefault="004D01FA" w:rsidP="004D01FA"/>
                  </w:txbxContent>
                </v:textbox>
                <w10:wrap anchorx="margin"/>
              </v:shape>
            </w:pict>
          </mc:Fallback>
        </mc:AlternateContent>
      </w:r>
      <w:r w:rsidRPr="004D01F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5474C8" wp14:editId="7A10D406">
                <wp:simplePos x="0" y="0"/>
                <wp:positionH relativeFrom="margin">
                  <wp:posOffset>5090160</wp:posOffset>
                </wp:positionH>
                <wp:positionV relativeFrom="paragraph">
                  <wp:posOffset>349885</wp:posOffset>
                </wp:positionV>
                <wp:extent cx="4881880" cy="570230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302EF" w14:textId="77777777" w:rsidR="0038358D" w:rsidRDefault="0038358D" w:rsidP="0038358D">
                            <w:pPr>
                              <w:pStyle w:val="KS1BodyCopyKS1"/>
                              <w:jc w:val="left"/>
                            </w:pPr>
                            <w:r>
                              <w:t xml:space="preserve">Put the numbers in order from </w:t>
                            </w:r>
                            <w:r>
                              <w:rPr>
                                <w:b/>
                                <w:bCs/>
                              </w:rPr>
                              <w:t>smallest</w:t>
                            </w:r>
                            <w:r>
                              <w:t xml:space="preserve"> to </w:t>
                            </w:r>
                            <w:r>
                              <w:rPr>
                                <w:b/>
                                <w:bCs/>
                              </w:rPr>
                              <w:t>largest</w:t>
                            </w:r>
                            <w:r>
                              <w:t>.</w:t>
                            </w:r>
                          </w:p>
                          <w:p w14:paraId="3784845C" w14:textId="77777777" w:rsidR="004D01FA" w:rsidRDefault="004D01FA" w:rsidP="004D01FA">
                            <w:pPr>
                              <w:pStyle w:val="KS1BodyCopyKS1"/>
                              <w:spacing w:line="276" w:lineRule="auto"/>
                              <w:jc w:val="left"/>
                            </w:pPr>
                          </w:p>
                          <w:p w14:paraId="71D688B9" w14:textId="77777777" w:rsidR="004D01FA" w:rsidRPr="003C1C3B" w:rsidRDefault="004D01FA" w:rsidP="004D01F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8CAE1" id="Text Box 30" o:spid="_x0000_s1053" type="#_x0000_t202" style="position:absolute;left:0;text-align:left;margin-left:400.8pt;margin-top:27.55pt;width:384.4pt;height:44.9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" filled="f" stroked="f" strokeweight=".5pt">
                <v:textbox>
                  <w:txbxContent>
                    <w:p w:rsidR="0038358D" w:rsidRDefault="0038358D" w:rsidP="0038358D">
                      <w:pPr>
                        <w:pStyle w:val="KS1BodyCopyKS1"/>
                        <w:jc w:val="left"/>
                      </w:pPr>
                      <w:r>
                        <w:t xml:space="preserve">Put the numbers in order from </w:t>
                      </w:r>
                      <w:r>
                        <w:rPr>
                          <w:b/>
                          <w:bCs/>
                        </w:rPr>
                        <w:t>smallest</w:t>
                      </w:r>
                      <w:r>
                        <w:t xml:space="preserve"> to </w:t>
                      </w:r>
                      <w:r>
                        <w:rPr>
                          <w:b/>
                          <w:bCs/>
                        </w:rPr>
                        <w:t>largest</w:t>
                      </w:r>
                      <w:r>
                        <w:t>.</w:t>
                      </w:r>
                    </w:p>
                    <w:p w:rsidR="004D01FA" w:rsidRDefault="004D01FA" w:rsidP="004D01FA">
                      <w:pPr>
                        <w:pStyle w:val="KS1BodyCopyKS1"/>
                        <w:spacing w:line="276" w:lineRule="auto"/>
                        <w:jc w:val="left"/>
                      </w:pPr>
                    </w:p>
                    <w:p w:rsidR="004D01FA" w:rsidRPr="003C1C3B" w:rsidRDefault="004D01FA" w:rsidP="004D01FA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01F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A2F34C" wp14:editId="705C9408">
                <wp:simplePos x="0" y="0"/>
                <wp:positionH relativeFrom="margin">
                  <wp:posOffset>0</wp:posOffset>
                </wp:positionH>
                <wp:positionV relativeFrom="paragraph">
                  <wp:posOffset>371475</wp:posOffset>
                </wp:positionV>
                <wp:extent cx="4881880" cy="570230"/>
                <wp:effectExtent l="0" t="0" r="0" b="12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E88B1" w14:textId="77777777" w:rsidR="004D01FA" w:rsidRDefault="004D01FA" w:rsidP="004D01FA">
                            <w:pPr>
                              <w:pStyle w:val="KS1BodyCopyKS1"/>
                              <w:jc w:val="left"/>
                            </w:pPr>
                            <w:r>
                              <w:t xml:space="preserve">Can you write </w:t>
                            </w:r>
                            <w:r>
                              <w:rPr>
                                <w:b/>
                                <w:bCs/>
                              </w:rPr>
                              <w:t>one more</w:t>
                            </w:r>
                            <w:r>
                              <w:t xml:space="preserve"> and </w:t>
                            </w:r>
                            <w:r>
                              <w:rPr>
                                <w:b/>
                                <w:bCs/>
                              </w:rPr>
                              <w:t>one less</w:t>
                            </w:r>
                            <w:r>
                              <w:t xml:space="preserve"> than 12?</w:t>
                            </w:r>
                          </w:p>
                          <w:p w14:paraId="05EEC093" w14:textId="77777777" w:rsidR="004D01FA" w:rsidRDefault="004D01FA" w:rsidP="004D0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7607" id="Text Box 29" o:spid="_x0000_s1054" type="#_x0000_t202" style="position:absolute;left:0;text-align:left;margin-left:0;margin-top:29.25pt;width:384.4pt;height:44.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" filled="f" stroked="f" strokeweight=".5pt">
                <v:textbox>
                  <w:txbxContent>
                    <w:p w:rsidR="004D01FA" w:rsidRDefault="004D01FA" w:rsidP="004D01FA">
                      <w:pPr>
                        <w:pStyle w:val="KS1BodyCopyKS1"/>
                        <w:jc w:val="left"/>
                      </w:pPr>
                      <w:r>
                        <w:t xml:space="preserve">Can you write </w:t>
                      </w:r>
                      <w:r>
                        <w:rPr>
                          <w:b/>
                          <w:bCs/>
                        </w:rPr>
                        <w:t>one more</w:t>
                      </w:r>
                      <w:r>
                        <w:t xml:space="preserve"> and </w:t>
                      </w:r>
                      <w:r>
                        <w:rPr>
                          <w:b/>
                          <w:bCs/>
                        </w:rPr>
                        <w:t>one less</w:t>
                      </w:r>
                      <w:r>
                        <w:t xml:space="preserve"> than 12?</w:t>
                      </w:r>
                    </w:p>
                    <w:p w:rsidR="004D01FA" w:rsidRDefault="004D01FA" w:rsidP="004D01FA"/>
                  </w:txbxContent>
                </v:textbox>
                <w10:wrap anchorx="margin"/>
              </v:shape>
            </w:pict>
          </mc:Fallback>
        </mc:AlternateContent>
      </w:r>
      <w:r w:rsidRPr="004D01F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A7E6A0" wp14:editId="06475B60">
                <wp:simplePos x="0" y="0"/>
                <wp:positionH relativeFrom="margin">
                  <wp:posOffset>5715</wp:posOffset>
                </wp:positionH>
                <wp:positionV relativeFrom="paragraph">
                  <wp:posOffset>-482466</wp:posOffset>
                </wp:positionV>
                <wp:extent cx="9973945" cy="737870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3945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67E2F" w14:textId="77777777" w:rsidR="004D01FA" w:rsidRDefault="004D01FA" w:rsidP="004D01FA">
                            <w:pPr>
                              <w:pStyle w:val="Heading1KS2"/>
                              <w:spacing w:line="276" w:lineRule="auto"/>
                            </w:pPr>
                            <w:r>
                              <w:t>Maths Activity Mats</w:t>
                            </w:r>
                          </w:p>
                          <w:p w14:paraId="58C39FD3" w14:textId="77777777" w:rsidR="004D01FA" w:rsidRDefault="004D01FA" w:rsidP="004D0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52E0" id="Text Box 28" o:spid="_x0000_s1055" type="#_x0000_t202" style="position:absolute;left:0;text-align:left;margin-left:.45pt;margin-top:-38pt;width:785.35pt;height:58.1pt;z-index:251700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" filled="f" stroked="f" strokeweight=".5pt">
                <v:textbox>
                  <w:txbxContent>
                    <w:p w:rsidR="004D01FA" w:rsidRDefault="004D01FA" w:rsidP="004D01FA">
                      <w:pPr>
                        <w:pStyle w:val="Heading1KS2"/>
                        <w:spacing w:line="276" w:lineRule="auto"/>
                      </w:pPr>
                      <w:r>
                        <w:t>Maths Activity Mats</w:t>
                      </w:r>
                    </w:p>
                    <w:p w:rsidR="004D01FA" w:rsidRDefault="004D01FA" w:rsidP="004D01FA"/>
                  </w:txbxContent>
                </v:textbox>
                <w10:wrap anchorx="margin"/>
              </v:shape>
            </w:pict>
          </mc:Fallback>
        </mc:AlternateContent>
      </w:r>
    </w:p>
    <w:p w14:paraId="0B5C8C6E" w14:textId="77777777" w:rsidR="00E401BD" w:rsidRDefault="00ED78BE" w:rsidP="009E4127">
      <w:pPr>
        <w:sectPr w:rsidR="00E401BD" w:rsidSect="00A61E8B">
          <w:headerReference w:type="default" r:id="rId15"/>
          <w:footerReference w:type="default" r:id="rId16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 w:rsidRPr="0038358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891DC8" wp14:editId="79486C6D">
                <wp:simplePos x="0" y="0"/>
                <wp:positionH relativeFrom="margin">
                  <wp:posOffset>41409</wp:posOffset>
                </wp:positionH>
                <wp:positionV relativeFrom="paragraph">
                  <wp:posOffset>2129155</wp:posOffset>
                </wp:positionV>
                <wp:extent cx="4881880" cy="570230"/>
                <wp:effectExtent l="0" t="0" r="0" b="12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548C8" w14:textId="77777777" w:rsidR="00ED78BE" w:rsidRDefault="00ED78BE" w:rsidP="00ED78BE">
                            <w:pPr>
                              <w:pStyle w:val="KS1BodyCopyKS1"/>
                              <w:jc w:val="left"/>
                            </w:pPr>
                            <w:r>
                              <w:t>Count and check.</w:t>
                            </w:r>
                          </w:p>
                          <w:p w14:paraId="5E460429" w14:textId="77777777" w:rsidR="00ED78BE" w:rsidRPr="003C1C3B" w:rsidRDefault="00ED78BE" w:rsidP="00ED78B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B1EFA" id="Text Box 56" o:spid="_x0000_s1056" type="#_x0000_t202" style="position:absolute;left:0;text-align:left;margin-left:3.25pt;margin-top:167.65pt;width:384.4pt;height:44.9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" filled="f" stroked="f" strokeweight=".5pt">
                <v:textbox>
                  <w:txbxContent>
                    <w:p w:rsidR="00ED78BE" w:rsidRDefault="00ED78BE" w:rsidP="00ED78BE">
                      <w:pPr>
                        <w:pStyle w:val="KS1BodyCopyKS1"/>
                        <w:jc w:val="left"/>
                      </w:pPr>
                      <w:r>
                        <w:t>Count and check.</w:t>
                      </w:r>
                    </w:p>
                    <w:p w:rsidR="00ED78BE" w:rsidRPr="003C1C3B" w:rsidRDefault="00ED78BE" w:rsidP="00ED78BE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358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A748BA7" wp14:editId="141E81D4">
                <wp:simplePos x="0" y="0"/>
                <wp:positionH relativeFrom="column">
                  <wp:posOffset>4229695</wp:posOffset>
                </wp:positionH>
                <wp:positionV relativeFrom="paragraph">
                  <wp:posOffset>1954105</wp:posOffset>
                </wp:positionV>
                <wp:extent cx="494030" cy="502920"/>
                <wp:effectExtent l="0" t="0" r="20320" b="1143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2597B" w14:textId="77777777" w:rsidR="00ED78BE" w:rsidRDefault="00ED78BE" w:rsidP="00ED7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BB60" id="Text Box 55" o:spid="_x0000_s1057" type="#_x0000_t202" style="position:absolute;left:0;text-align:left;margin-left:333.05pt;margin-top:153.85pt;width:38.9pt;height:39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" fillcolor="white [3201]" strokeweight=".5pt">
                <v:textbox>
                  <w:txbxContent>
                    <w:p w:rsidR="00ED78BE" w:rsidRDefault="00ED78BE" w:rsidP="00ED78BE"/>
                  </w:txbxContent>
                </v:textbox>
              </v:shape>
            </w:pict>
          </mc:Fallback>
        </mc:AlternateContent>
      </w:r>
      <w:r w:rsidRPr="0038358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6754AA" wp14:editId="2427F5DF">
                <wp:simplePos x="0" y="0"/>
                <wp:positionH relativeFrom="column">
                  <wp:posOffset>1822054</wp:posOffset>
                </wp:positionH>
                <wp:positionV relativeFrom="paragraph">
                  <wp:posOffset>4294634</wp:posOffset>
                </wp:positionV>
                <wp:extent cx="494030" cy="502920"/>
                <wp:effectExtent l="0" t="0" r="20320" b="1143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B700F" w14:textId="77777777" w:rsidR="00ED78BE" w:rsidRDefault="00ED78BE" w:rsidP="00ED7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A749A" id="Text Box 54" o:spid="_x0000_s1058" type="#_x0000_t202" style="position:absolute;left:0;text-align:left;margin-left:143.45pt;margin-top:338.15pt;width:38.9pt;height:39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" fillcolor="white [3201]" strokeweight=".5pt">
                <v:textbox>
                  <w:txbxContent>
                    <w:p w:rsidR="00ED78BE" w:rsidRDefault="00ED78BE" w:rsidP="00ED78BE"/>
                  </w:txbxContent>
                </v:textbox>
              </v:shape>
            </w:pict>
          </mc:Fallback>
        </mc:AlternateContent>
      </w:r>
      <w:r w:rsidRPr="0038358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102615" wp14:editId="0291C4B5">
                <wp:simplePos x="0" y="0"/>
                <wp:positionH relativeFrom="column">
                  <wp:posOffset>4280045</wp:posOffset>
                </wp:positionH>
                <wp:positionV relativeFrom="paragraph">
                  <wp:posOffset>4294400</wp:posOffset>
                </wp:positionV>
                <wp:extent cx="494030" cy="502920"/>
                <wp:effectExtent l="0" t="0" r="20320" b="1143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8CC57" w14:textId="77777777" w:rsidR="00ED78BE" w:rsidRDefault="00ED78BE" w:rsidP="00ED7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9CFED" id="Text Box 53" o:spid="_x0000_s1059" type="#_x0000_t202" style="position:absolute;left:0;text-align:left;margin-left:337pt;margin-top:338.15pt;width:38.9pt;height:3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" fillcolor="white [3201]" strokeweight=".5pt">
                <v:textbox>
                  <w:txbxContent>
                    <w:p w:rsidR="00ED78BE" w:rsidRDefault="00ED78BE" w:rsidP="00ED78BE"/>
                  </w:txbxContent>
                </v:textbox>
              </v:shape>
            </w:pict>
          </mc:Fallback>
        </mc:AlternateContent>
      </w:r>
      <w:r w:rsidRPr="0038358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33F566" wp14:editId="3D5A12E3">
                <wp:simplePos x="0" y="0"/>
                <wp:positionH relativeFrom="column">
                  <wp:posOffset>9288675</wp:posOffset>
                </wp:positionH>
                <wp:positionV relativeFrom="paragraph">
                  <wp:posOffset>4269583</wp:posOffset>
                </wp:positionV>
                <wp:extent cx="494030" cy="502920"/>
                <wp:effectExtent l="0" t="0" r="20320" b="1143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C69CA" w14:textId="77777777" w:rsidR="00ED78BE" w:rsidRDefault="00ED78BE" w:rsidP="00ED7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D6FF1" id="Text Box 52" o:spid="_x0000_s1060" type="#_x0000_t202" style="position:absolute;left:0;text-align:left;margin-left:731.4pt;margin-top:336.2pt;width:38.9pt;height:39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" fillcolor="white [3201]" strokeweight=".5pt">
                <v:textbox>
                  <w:txbxContent>
                    <w:p w:rsidR="00ED78BE" w:rsidRDefault="00ED78BE" w:rsidP="00ED78BE"/>
                  </w:txbxContent>
                </v:textbox>
              </v:shape>
            </w:pict>
          </mc:Fallback>
        </mc:AlternateContent>
      </w:r>
      <w:r w:rsidR="0038358D" w:rsidRPr="0038358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936E39" wp14:editId="09F85FCB">
                <wp:simplePos x="0" y="0"/>
                <wp:positionH relativeFrom="column">
                  <wp:posOffset>8348339</wp:posOffset>
                </wp:positionH>
                <wp:positionV relativeFrom="paragraph">
                  <wp:posOffset>1107324</wp:posOffset>
                </wp:positionV>
                <wp:extent cx="494030" cy="502920"/>
                <wp:effectExtent l="0" t="0" r="20320" b="1143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072C7" w14:textId="77777777" w:rsidR="0038358D" w:rsidRDefault="0038358D" w:rsidP="003835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F2E48" id="Text Box 51" o:spid="_x0000_s1061" type="#_x0000_t202" style="position:absolute;left:0;text-align:left;margin-left:657.35pt;margin-top:87.2pt;width:38.9pt;height:39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" fillcolor="white [3201]" strokeweight=".5pt">
                <v:textbox>
                  <w:txbxContent>
                    <w:p w:rsidR="0038358D" w:rsidRDefault="0038358D" w:rsidP="0038358D"/>
                  </w:txbxContent>
                </v:textbox>
              </v:shape>
            </w:pict>
          </mc:Fallback>
        </mc:AlternateContent>
      </w:r>
      <w:r w:rsidR="0038358D" w:rsidRPr="0038358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7FB57B" wp14:editId="7661F524">
                <wp:simplePos x="0" y="0"/>
                <wp:positionH relativeFrom="margin">
                  <wp:posOffset>5090160</wp:posOffset>
                </wp:positionH>
                <wp:positionV relativeFrom="paragraph">
                  <wp:posOffset>2727960</wp:posOffset>
                </wp:positionV>
                <wp:extent cx="4881880" cy="570230"/>
                <wp:effectExtent l="0" t="0" r="0" b="127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9C2DB" w14:textId="77777777" w:rsidR="00ED78BE" w:rsidRDefault="00ED78BE" w:rsidP="00ED78BE">
                            <w:pPr>
                              <w:pStyle w:val="KS1BodyCopyKS1"/>
                              <w:jc w:val="left"/>
                            </w:pPr>
                            <w:r>
                              <w:t xml:space="preserve">What is </w:t>
                            </w:r>
                            <w:r>
                              <w:rPr>
                                <w:b/>
                                <w:bCs/>
                              </w:rPr>
                              <w:t>double 4</w:t>
                            </w:r>
                            <w:r>
                              <w:t>?</w:t>
                            </w:r>
                          </w:p>
                          <w:p w14:paraId="117507F4" w14:textId="77777777" w:rsidR="0038358D" w:rsidRPr="003C1C3B" w:rsidRDefault="0038358D" w:rsidP="0038358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06E6B" id="Text Box 50" o:spid="_x0000_s1062" type="#_x0000_t202" style="position:absolute;left:0;text-align:left;margin-left:400.8pt;margin-top:214.8pt;width:384.4pt;height:44.9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" filled="f" stroked="f" strokeweight=".5pt">
                <v:textbox>
                  <w:txbxContent>
                    <w:p w:rsidR="00ED78BE" w:rsidRDefault="00ED78BE" w:rsidP="00ED78BE">
                      <w:pPr>
                        <w:pStyle w:val="KS1BodyCopyKS1"/>
                        <w:jc w:val="left"/>
                      </w:pPr>
                      <w:r>
                        <w:t xml:space="preserve">What is </w:t>
                      </w:r>
                      <w:r>
                        <w:rPr>
                          <w:b/>
                          <w:bCs/>
                        </w:rPr>
                        <w:t>double 4</w:t>
                      </w:r>
                      <w:r>
                        <w:t>?</w:t>
                      </w:r>
                    </w:p>
                    <w:p w:rsidR="0038358D" w:rsidRPr="003C1C3B" w:rsidRDefault="0038358D" w:rsidP="0038358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58D" w:rsidRPr="0038358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064E88" wp14:editId="37FF72FA">
                <wp:simplePos x="0" y="0"/>
                <wp:positionH relativeFrom="margin">
                  <wp:posOffset>0</wp:posOffset>
                </wp:positionH>
                <wp:positionV relativeFrom="paragraph">
                  <wp:posOffset>2743835</wp:posOffset>
                </wp:positionV>
                <wp:extent cx="4881880" cy="570230"/>
                <wp:effectExtent l="0" t="0" r="0" b="127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CA8EE" w14:textId="77777777" w:rsidR="00ED78BE" w:rsidRDefault="00ED78BE" w:rsidP="00ED78BE">
                            <w:pPr>
                              <w:pStyle w:val="KS1BodyCopyKS1"/>
                              <w:jc w:val="left"/>
                            </w:pPr>
                            <w:r>
                              <w:t>How many spots does each ladybird have?</w:t>
                            </w:r>
                          </w:p>
                          <w:p w14:paraId="3D9986E8" w14:textId="77777777" w:rsidR="0038358D" w:rsidRDefault="0038358D" w:rsidP="003835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903E" id="Text Box 49" o:spid="_x0000_s1063" type="#_x0000_t202" style="position:absolute;left:0;text-align:left;margin-left:0;margin-top:216.05pt;width:384.4pt;height:44.9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" filled="f" stroked="f" strokeweight=".5pt">
                <v:textbox>
                  <w:txbxContent>
                    <w:p w:rsidR="00ED78BE" w:rsidRDefault="00ED78BE" w:rsidP="00ED78BE">
                      <w:pPr>
                        <w:pStyle w:val="KS1BodyCopyKS1"/>
                        <w:jc w:val="left"/>
                      </w:pPr>
                      <w:r>
                        <w:t>How many spots does each ladybird have?</w:t>
                      </w:r>
                    </w:p>
                    <w:p w:rsidR="0038358D" w:rsidRDefault="0038358D" w:rsidP="0038358D"/>
                  </w:txbxContent>
                </v:textbox>
                <w10:wrap anchorx="margin"/>
              </v:shape>
            </w:pict>
          </mc:Fallback>
        </mc:AlternateContent>
      </w:r>
      <w:r w:rsidR="0038358D" w:rsidRPr="0038358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EAA3CE" wp14:editId="0D9AFE84">
                <wp:simplePos x="0" y="0"/>
                <wp:positionH relativeFrom="margin">
                  <wp:posOffset>5090160</wp:posOffset>
                </wp:positionH>
                <wp:positionV relativeFrom="paragraph">
                  <wp:posOffset>351790</wp:posOffset>
                </wp:positionV>
                <wp:extent cx="4881880" cy="570230"/>
                <wp:effectExtent l="0" t="0" r="0" b="127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DC634" w14:textId="77777777" w:rsidR="00ED78BE" w:rsidRDefault="00ED78BE" w:rsidP="00ED78BE">
                            <w:pPr>
                              <w:pStyle w:val="KS1BodyCopyKS1"/>
                              <w:jc w:val="left"/>
                            </w:pPr>
                            <w:r>
                              <w:t>Can you work out the answer?</w:t>
                            </w:r>
                          </w:p>
                          <w:p w14:paraId="51C99281" w14:textId="77777777" w:rsidR="0038358D" w:rsidRDefault="0038358D" w:rsidP="0038358D">
                            <w:pPr>
                              <w:pStyle w:val="KS1BodyCopyKS1"/>
                              <w:spacing w:line="276" w:lineRule="auto"/>
                              <w:jc w:val="left"/>
                            </w:pPr>
                          </w:p>
                          <w:p w14:paraId="3D0641FE" w14:textId="77777777" w:rsidR="0038358D" w:rsidRPr="003C1C3B" w:rsidRDefault="0038358D" w:rsidP="0038358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1EB10" id="Text Box 48" o:spid="_x0000_s1064" type="#_x0000_t202" style="position:absolute;left:0;text-align:left;margin-left:400.8pt;margin-top:27.7pt;width:384.4pt;height:44.9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" filled="f" stroked="f" strokeweight=".5pt">
                <v:textbox>
                  <w:txbxContent>
                    <w:p w:rsidR="00ED78BE" w:rsidRDefault="00ED78BE" w:rsidP="00ED78BE">
                      <w:pPr>
                        <w:pStyle w:val="KS1BodyCopyKS1"/>
                        <w:jc w:val="left"/>
                      </w:pPr>
                      <w:r>
                        <w:t>Can you work out the answer?</w:t>
                      </w:r>
                    </w:p>
                    <w:p w:rsidR="0038358D" w:rsidRDefault="0038358D" w:rsidP="0038358D">
                      <w:pPr>
                        <w:pStyle w:val="KS1BodyCopyKS1"/>
                        <w:spacing w:line="276" w:lineRule="auto"/>
                        <w:jc w:val="left"/>
                      </w:pPr>
                    </w:p>
                    <w:p w:rsidR="0038358D" w:rsidRPr="003C1C3B" w:rsidRDefault="0038358D" w:rsidP="0038358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58D" w:rsidRPr="0038358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22B7EB" wp14:editId="64F65B0E">
                <wp:simplePos x="0" y="0"/>
                <wp:positionH relativeFrom="margin">
                  <wp:posOffset>0</wp:posOffset>
                </wp:positionH>
                <wp:positionV relativeFrom="paragraph">
                  <wp:posOffset>373380</wp:posOffset>
                </wp:positionV>
                <wp:extent cx="4881880" cy="570230"/>
                <wp:effectExtent l="0" t="0" r="0" b="12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B40A6" w14:textId="77777777" w:rsidR="0038358D" w:rsidRDefault="0038358D" w:rsidP="0038358D">
                            <w:pPr>
                              <w:pStyle w:val="KS1BodyCopyKS1"/>
                              <w:spacing w:after="567"/>
                              <w:jc w:val="left"/>
                            </w:pPr>
                            <w:r>
                              <w:t xml:space="preserve">Can you </w:t>
                            </w:r>
                            <w:r>
                              <w:rPr>
                                <w:b/>
                                <w:bCs/>
                              </w:rPr>
                              <w:t>estimate</w:t>
                            </w:r>
                            <w:r>
                              <w:t xml:space="preserve"> how many bees there are?</w:t>
                            </w:r>
                          </w:p>
                          <w:p w14:paraId="28EBD043" w14:textId="77777777" w:rsidR="0038358D" w:rsidRDefault="0038358D" w:rsidP="003835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FA69F" id="Text Box 47" o:spid="_x0000_s1065" type="#_x0000_t202" style="position:absolute;left:0;text-align:left;margin-left:0;margin-top:29.4pt;width:384.4pt;height:44.9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" filled="f" stroked="f" strokeweight=".5pt">
                <v:textbox>
                  <w:txbxContent>
                    <w:p w:rsidR="0038358D" w:rsidRDefault="0038358D" w:rsidP="0038358D">
                      <w:pPr>
                        <w:pStyle w:val="KS1BodyCopyKS1"/>
                        <w:spacing w:after="567"/>
                        <w:jc w:val="left"/>
                      </w:pPr>
                      <w:r>
                        <w:t xml:space="preserve">Can you </w:t>
                      </w:r>
                      <w:r>
                        <w:rPr>
                          <w:b/>
                          <w:bCs/>
                        </w:rPr>
                        <w:t>estimate</w:t>
                      </w:r>
                      <w:r>
                        <w:t xml:space="preserve"> how many bees there are?</w:t>
                      </w:r>
                    </w:p>
                    <w:p w:rsidR="0038358D" w:rsidRDefault="0038358D" w:rsidP="0038358D"/>
                  </w:txbxContent>
                </v:textbox>
                <w10:wrap anchorx="margin"/>
              </v:shape>
            </w:pict>
          </mc:Fallback>
        </mc:AlternateContent>
      </w:r>
      <w:r w:rsidR="0038358D" w:rsidRPr="0038358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101A20" wp14:editId="36C72900">
                <wp:simplePos x="0" y="0"/>
                <wp:positionH relativeFrom="margin">
                  <wp:posOffset>5715</wp:posOffset>
                </wp:positionH>
                <wp:positionV relativeFrom="paragraph">
                  <wp:posOffset>-473576</wp:posOffset>
                </wp:positionV>
                <wp:extent cx="9973945" cy="737870"/>
                <wp:effectExtent l="0" t="0" r="0" b="508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3945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30C0B" w14:textId="77777777" w:rsidR="0038358D" w:rsidRDefault="0038358D" w:rsidP="0038358D">
                            <w:pPr>
                              <w:pStyle w:val="Heading1KS2"/>
                              <w:spacing w:line="276" w:lineRule="auto"/>
                            </w:pPr>
                            <w:r>
                              <w:t>Maths Activity Mats</w:t>
                            </w:r>
                          </w:p>
                          <w:p w14:paraId="3311E521" w14:textId="77777777" w:rsidR="0038358D" w:rsidRDefault="0038358D" w:rsidP="003835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0426C" id="Text Box 46" o:spid="_x0000_s1066" type="#_x0000_t202" style="position:absolute;left:0;text-align:left;margin-left:.45pt;margin-top:-37.3pt;width:785.35pt;height:58.1pt;z-index:251720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" filled="f" stroked="f" strokeweight=".5pt">
                <v:textbox>
                  <w:txbxContent>
                    <w:p w:rsidR="0038358D" w:rsidRDefault="0038358D" w:rsidP="0038358D">
                      <w:pPr>
                        <w:pStyle w:val="Heading1KS2"/>
                        <w:spacing w:line="276" w:lineRule="auto"/>
                      </w:pPr>
                      <w:r>
                        <w:t>Maths Activity Mats</w:t>
                      </w:r>
                    </w:p>
                    <w:p w:rsidR="0038358D" w:rsidRDefault="0038358D" w:rsidP="0038358D"/>
                  </w:txbxContent>
                </v:textbox>
                <w10:wrap anchorx="margin"/>
              </v:shape>
            </w:pict>
          </mc:Fallback>
        </mc:AlternateContent>
      </w:r>
    </w:p>
    <w:p w14:paraId="78841C71" w14:textId="77777777" w:rsidR="00801365" w:rsidRDefault="00ED78BE" w:rsidP="009E4127">
      <w:pPr>
        <w:sectPr w:rsidR="00801365" w:rsidSect="00A61E8B">
          <w:headerReference w:type="default" r:id="rId17"/>
          <w:footerReference w:type="default" r:id="rId18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 w:rsidRPr="0038358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17CA3A5" wp14:editId="759E9EB8">
                <wp:simplePos x="0" y="0"/>
                <wp:positionH relativeFrom="column">
                  <wp:posOffset>3296285</wp:posOffset>
                </wp:positionH>
                <wp:positionV relativeFrom="paragraph">
                  <wp:posOffset>3437890</wp:posOffset>
                </wp:positionV>
                <wp:extent cx="494030" cy="502920"/>
                <wp:effectExtent l="0" t="0" r="20320" b="1143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C7057" w14:textId="77777777" w:rsidR="00ED78BE" w:rsidRDefault="00ED78BE" w:rsidP="00ED7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325E0" id="Text Box 65" o:spid="_x0000_s1067" type="#_x0000_t202" style="position:absolute;left:0;text-align:left;margin-left:259.55pt;margin-top:270.7pt;width:38.9pt;height:39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" fillcolor="white [3201]" strokeweight=".5pt">
                <v:textbox>
                  <w:txbxContent>
                    <w:p w:rsidR="00ED78BE" w:rsidRDefault="00ED78BE" w:rsidP="00ED78BE"/>
                  </w:txbxContent>
                </v:textbox>
              </v:shape>
            </w:pict>
          </mc:Fallback>
        </mc:AlternateContent>
      </w:r>
      <w:r w:rsidRPr="00ED78B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3BF85F" wp14:editId="54B43458">
                <wp:simplePos x="0" y="0"/>
                <wp:positionH relativeFrom="margin">
                  <wp:posOffset>33020</wp:posOffset>
                </wp:positionH>
                <wp:positionV relativeFrom="paragraph">
                  <wp:posOffset>358140</wp:posOffset>
                </wp:positionV>
                <wp:extent cx="4881880" cy="570230"/>
                <wp:effectExtent l="0" t="0" r="0" b="127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4342A" w14:textId="77777777" w:rsidR="00ED78BE" w:rsidRPr="00ED78BE" w:rsidRDefault="00ED78BE" w:rsidP="00ED78BE">
                            <w:pPr>
                              <w:spacing w:after="170" w:line="420" w:lineRule="atLeast"/>
                              <w:jc w:val="left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ED78BE">
                              <w:rPr>
                                <w:color w:val="131312"/>
                                <w:sz w:val="32"/>
                                <w:szCs w:val="32"/>
                              </w:rPr>
                              <w:t xml:space="preserve">Can you draw a </w:t>
                            </w:r>
                            <w:r w:rsidRPr="00ED78BE">
                              <w:rPr>
                                <w:b/>
                                <w:bCs/>
                                <w:color w:val="131312"/>
                                <w:sz w:val="32"/>
                                <w:szCs w:val="32"/>
                              </w:rPr>
                              <w:t>triangle</w:t>
                            </w:r>
                            <w:r w:rsidRPr="00ED78BE">
                              <w:rPr>
                                <w:color w:val="131312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15520A86" w14:textId="77777777" w:rsidR="00ED78BE" w:rsidRDefault="00ED78BE" w:rsidP="00ED7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370C" id="Text Box 58" o:spid="_x0000_s1068" type="#_x0000_t202" style="position:absolute;left:0;text-align:left;margin-left:2.6pt;margin-top:28.2pt;width:384.4pt;height:44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" filled="f" stroked="f" strokeweight=".5pt">
                <v:textbox>
                  <w:txbxContent>
                    <w:p w:rsidR="00ED78BE" w:rsidRPr="00ED78BE" w:rsidRDefault="00ED78BE" w:rsidP="00ED78BE">
                      <w:pPr>
                        <w:spacing w:after="170" w:line="420" w:lineRule="atLeast"/>
                        <w:jc w:val="left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ED78BE">
                        <w:rPr>
                          <w:color w:val="131312"/>
                          <w:sz w:val="32"/>
                          <w:szCs w:val="32"/>
                        </w:rPr>
                        <w:t xml:space="preserve">Can you draw a </w:t>
                      </w:r>
                      <w:r w:rsidRPr="00ED78BE">
                        <w:rPr>
                          <w:b/>
                          <w:bCs/>
                          <w:color w:val="131312"/>
                          <w:sz w:val="32"/>
                          <w:szCs w:val="32"/>
                        </w:rPr>
                        <w:t>triangle</w:t>
                      </w:r>
                      <w:r w:rsidRPr="00ED78BE">
                        <w:rPr>
                          <w:color w:val="131312"/>
                          <w:sz w:val="32"/>
                          <w:szCs w:val="32"/>
                        </w:rPr>
                        <w:t>?</w:t>
                      </w:r>
                    </w:p>
                    <w:p w:rsidR="00ED78BE" w:rsidRDefault="00ED78BE" w:rsidP="00ED78BE"/>
                  </w:txbxContent>
                </v:textbox>
                <w10:wrap anchorx="margin"/>
              </v:shape>
            </w:pict>
          </mc:Fallback>
        </mc:AlternateContent>
      </w:r>
      <w:r w:rsidRPr="00ED78B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48FA06" wp14:editId="2AAC7ACB">
                <wp:simplePos x="0" y="0"/>
                <wp:positionH relativeFrom="margin">
                  <wp:posOffset>39271</wp:posOffset>
                </wp:positionH>
                <wp:positionV relativeFrom="paragraph">
                  <wp:posOffset>-481965</wp:posOffset>
                </wp:positionV>
                <wp:extent cx="9973945" cy="737870"/>
                <wp:effectExtent l="0" t="0" r="0" b="508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3945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6026E" w14:textId="77777777" w:rsidR="00ED78BE" w:rsidRDefault="00ED78BE" w:rsidP="00ED78BE">
                            <w:pPr>
                              <w:pStyle w:val="Heading1KS2"/>
                              <w:spacing w:line="276" w:lineRule="auto"/>
                            </w:pPr>
                            <w:r>
                              <w:t>Maths Activity Mats</w:t>
                            </w:r>
                          </w:p>
                          <w:p w14:paraId="4227E4F1" w14:textId="77777777" w:rsidR="00ED78BE" w:rsidRDefault="00ED78BE" w:rsidP="00ED7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6E297" id="Text Box 57" o:spid="_x0000_s1069" type="#_x0000_t202" style="position:absolute;left:0;text-align:left;margin-left:3.1pt;margin-top:-37.95pt;width:785.35pt;height:58.1pt;z-index:251738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" filled="f" stroked="f" strokeweight=".5pt">
                <v:textbox>
                  <w:txbxContent>
                    <w:p w:rsidR="00ED78BE" w:rsidRDefault="00ED78BE" w:rsidP="00ED78BE">
                      <w:pPr>
                        <w:pStyle w:val="Heading1KS2"/>
                        <w:spacing w:line="276" w:lineRule="auto"/>
                      </w:pPr>
                      <w:r>
                        <w:t>Maths Activity Mats</w:t>
                      </w:r>
                    </w:p>
                    <w:p w:rsidR="00ED78BE" w:rsidRDefault="00ED78BE" w:rsidP="00ED78BE"/>
                  </w:txbxContent>
                </v:textbox>
                <w10:wrap anchorx="margin"/>
              </v:shape>
            </w:pict>
          </mc:Fallback>
        </mc:AlternateContent>
      </w:r>
      <w:r w:rsidRPr="0038358D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EF8395" wp14:editId="4097A9B2">
                <wp:simplePos x="0" y="0"/>
                <wp:positionH relativeFrom="column">
                  <wp:posOffset>8423910</wp:posOffset>
                </wp:positionH>
                <wp:positionV relativeFrom="paragraph">
                  <wp:posOffset>1205731</wp:posOffset>
                </wp:positionV>
                <wp:extent cx="494030" cy="502920"/>
                <wp:effectExtent l="0" t="0" r="20320" b="1143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1B45F" w14:textId="77777777" w:rsidR="00ED78BE" w:rsidRDefault="00ED78BE" w:rsidP="00ED7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E9CC" id="Text Box 64" o:spid="_x0000_s1070" type="#_x0000_t202" style="position:absolute;left:0;text-align:left;margin-left:663.3pt;margin-top:94.95pt;width:38.9pt;height:39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" fillcolor="white [3201]" strokeweight=".5pt">
                <v:textbox>
                  <w:txbxContent>
                    <w:p w:rsidR="00ED78BE" w:rsidRDefault="00ED78BE" w:rsidP="00ED78BE"/>
                  </w:txbxContent>
                </v:textbox>
              </v:shape>
            </w:pict>
          </mc:Fallback>
        </mc:AlternateContent>
      </w:r>
      <w:r w:rsidRPr="0038358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55DED8" wp14:editId="1A52BB65">
                <wp:simplePos x="0" y="0"/>
                <wp:positionH relativeFrom="column">
                  <wp:posOffset>4219663</wp:posOffset>
                </wp:positionH>
                <wp:positionV relativeFrom="paragraph">
                  <wp:posOffset>1920444</wp:posOffset>
                </wp:positionV>
                <wp:extent cx="494030" cy="502920"/>
                <wp:effectExtent l="0" t="0" r="20320" b="1143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37900" w14:textId="77777777" w:rsidR="00ED78BE" w:rsidRDefault="00ED78BE" w:rsidP="00ED7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FE486" id="Text Box 63" o:spid="_x0000_s1071" type="#_x0000_t202" style="position:absolute;left:0;text-align:left;margin-left:332.25pt;margin-top:151.2pt;width:38.9pt;height:39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" fillcolor="white [3201]" strokeweight=".5pt">
                <v:textbox>
                  <w:txbxContent>
                    <w:p w:rsidR="00ED78BE" w:rsidRDefault="00ED78BE" w:rsidP="00ED78BE"/>
                  </w:txbxContent>
                </v:textbox>
              </v:shape>
            </w:pict>
          </mc:Fallback>
        </mc:AlternateContent>
      </w:r>
      <w:r w:rsidRPr="00ED78B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EBCAA2" wp14:editId="5AC9AADA">
                <wp:simplePos x="0" y="0"/>
                <wp:positionH relativeFrom="margin">
                  <wp:posOffset>41275</wp:posOffset>
                </wp:positionH>
                <wp:positionV relativeFrom="paragraph">
                  <wp:posOffset>2113915</wp:posOffset>
                </wp:positionV>
                <wp:extent cx="4881880" cy="570230"/>
                <wp:effectExtent l="0" t="0" r="0" b="127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6CAEB" w14:textId="77777777" w:rsidR="00ED78BE" w:rsidRPr="00ED78BE" w:rsidRDefault="00ED78BE" w:rsidP="00ED78BE">
                            <w:pPr>
                              <w:spacing w:after="170" w:line="420" w:lineRule="atLeast"/>
                              <w:jc w:val="left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ED78BE">
                              <w:rPr>
                                <w:color w:val="131312"/>
                                <w:sz w:val="32"/>
                                <w:szCs w:val="32"/>
                              </w:rPr>
                              <w:t>How many corners does it have?</w:t>
                            </w:r>
                          </w:p>
                          <w:p w14:paraId="28935C35" w14:textId="77777777" w:rsidR="00ED78BE" w:rsidRPr="003C1C3B" w:rsidRDefault="00ED78BE" w:rsidP="00ED78B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3E1D2" id="Text Box 62" o:spid="_x0000_s1072" type="#_x0000_t202" style="position:absolute;left:0;text-align:left;margin-left:3.25pt;margin-top:166.45pt;width:384.4pt;height:44.9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" filled="f" stroked="f" strokeweight=".5pt">
                <v:textbox>
                  <w:txbxContent>
                    <w:p w:rsidR="00ED78BE" w:rsidRPr="00ED78BE" w:rsidRDefault="00ED78BE" w:rsidP="00ED78BE">
                      <w:pPr>
                        <w:spacing w:after="170" w:line="420" w:lineRule="atLeast"/>
                        <w:jc w:val="left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ED78BE">
                        <w:rPr>
                          <w:color w:val="131312"/>
                          <w:sz w:val="32"/>
                          <w:szCs w:val="32"/>
                        </w:rPr>
                        <w:t>How many corners does it have?</w:t>
                      </w:r>
                    </w:p>
                    <w:p w:rsidR="00ED78BE" w:rsidRPr="003C1C3B" w:rsidRDefault="00ED78BE" w:rsidP="00ED78BE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78B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AC4CBC" wp14:editId="3E086C1D">
                <wp:simplePos x="0" y="0"/>
                <wp:positionH relativeFrom="margin">
                  <wp:posOffset>5090160</wp:posOffset>
                </wp:positionH>
                <wp:positionV relativeFrom="paragraph">
                  <wp:posOffset>2712720</wp:posOffset>
                </wp:positionV>
                <wp:extent cx="4881880" cy="570230"/>
                <wp:effectExtent l="0" t="0" r="0" b="12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1E3D6" w14:textId="77777777" w:rsidR="00ED78BE" w:rsidRPr="00ED78BE" w:rsidRDefault="00ED78BE" w:rsidP="00ED78BE">
                            <w:pPr>
                              <w:spacing w:after="170" w:line="420" w:lineRule="atLeast"/>
                              <w:jc w:val="left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ED78BE">
                              <w:rPr>
                                <w:color w:val="131312"/>
                                <w:sz w:val="32"/>
                                <w:szCs w:val="32"/>
                              </w:rPr>
                              <w:t xml:space="preserve">Which snake is the </w:t>
                            </w:r>
                            <w:r w:rsidRPr="00ED78BE">
                              <w:rPr>
                                <w:b/>
                                <w:bCs/>
                                <w:color w:val="131312"/>
                                <w:sz w:val="32"/>
                                <w:szCs w:val="32"/>
                              </w:rPr>
                              <w:t>longest</w:t>
                            </w:r>
                            <w:r w:rsidRPr="00ED78BE">
                              <w:rPr>
                                <w:color w:val="131312"/>
                                <w:sz w:val="32"/>
                                <w:szCs w:val="32"/>
                              </w:rPr>
                              <w:t>? Circle it.</w:t>
                            </w:r>
                          </w:p>
                          <w:p w14:paraId="5C0E7D67" w14:textId="77777777" w:rsidR="00ED78BE" w:rsidRPr="003C1C3B" w:rsidRDefault="00ED78BE" w:rsidP="00ED78B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D71C0" id="Text Box 61" o:spid="_x0000_s1073" type="#_x0000_t202" style="position:absolute;left:0;text-align:left;margin-left:400.8pt;margin-top:213.6pt;width:384.4pt;height:44.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" filled="f" stroked="f" strokeweight=".5pt">
                <v:textbox>
                  <w:txbxContent>
                    <w:p w:rsidR="00ED78BE" w:rsidRPr="00ED78BE" w:rsidRDefault="00ED78BE" w:rsidP="00ED78BE">
                      <w:pPr>
                        <w:spacing w:after="170" w:line="420" w:lineRule="atLeast"/>
                        <w:jc w:val="left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ED78BE">
                        <w:rPr>
                          <w:color w:val="131312"/>
                          <w:sz w:val="32"/>
                          <w:szCs w:val="32"/>
                        </w:rPr>
                        <w:t xml:space="preserve">Which snake is the </w:t>
                      </w:r>
                      <w:r w:rsidRPr="00ED78BE">
                        <w:rPr>
                          <w:b/>
                          <w:bCs/>
                          <w:color w:val="131312"/>
                          <w:sz w:val="32"/>
                          <w:szCs w:val="32"/>
                        </w:rPr>
                        <w:t>longest</w:t>
                      </w:r>
                      <w:r w:rsidRPr="00ED78BE">
                        <w:rPr>
                          <w:color w:val="131312"/>
                          <w:sz w:val="32"/>
                          <w:szCs w:val="32"/>
                        </w:rPr>
                        <w:t>? Circle it.</w:t>
                      </w:r>
                    </w:p>
                    <w:p w:rsidR="00ED78BE" w:rsidRPr="003C1C3B" w:rsidRDefault="00ED78BE" w:rsidP="00ED78BE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78B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2867A1" wp14:editId="7D1C762F">
                <wp:simplePos x="0" y="0"/>
                <wp:positionH relativeFrom="margin">
                  <wp:posOffset>0</wp:posOffset>
                </wp:positionH>
                <wp:positionV relativeFrom="paragraph">
                  <wp:posOffset>2728595</wp:posOffset>
                </wp:positionV>
                <wp:extent cx="4881880" cy="570230"/>
                <wp:effectExtent l="0" t="0" r="0" b="127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B09B8" w14:textId="77777777" w:rsidR="00ED78BE" w:rsidRPr="00ED78BE" w:rsidRDefault="00ED78BE" w:rsidP="00ED78BE">
                            <w:pPr>
                              <w:spacing w:after="170" w:line="420" w:lineRule="atLeast"/>
                              <w:jc w:val="left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ED78BE">
                              <w:rPr>
                                <w:color w:val="131312"/>
                                <w:sz w:val="32"/>
                                <w:szCs w:val="32"/>
                              </w:rPr>
                              <w:t>Can you work out the answer?</w:t>
                            </w:r>
                          </w:p>
                          <w:p w14:paraId="3900B91A" w14:textId="77777777" w:rsidR="00ED78BE" w:rsidRDefault="00ED78BE" w:rsidP="00ED7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D36F2" id="Text Box 60" o:spid="_x0000_s1074" type="#_x0000_t202" style="position:absolute;left:0;text-align:left;margin-left:0;margin-top:214.85pt;width:384.4pt;height:44.9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" filled="f" stroked="f" strokeweight=".5pt">
                <v:textbox>
                  <w:txbxContent>
                    <w:p w:rsidR="00ED78BE" w:rsidRPr="00ED78BE" w:rsidRDefault="00ED78BE" w:rsidP="00ED78BE">
                      <w:pPr>
                        <w:spacing w:after="170" w:line="420" w:lineRule="atLeast"/>
                        <w:jc w:val="left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ED78BE">
                        <w:rPr>
                          <w:color w:val="131312"/>
                          <w:sz w:val="32"/>
                          <w:szCs w:val="32"/>
                        </w:rPr>
                        <w:t>Can you work out the answer?</w:t>
                      </w:r>
                    </w:p>
                    <w:p w:rsidR="00ED78BE" w:rsidRDefault="00ED78BE" w:rsidP="00ED78BE"/>
                  </w:txbxContent>
                </v:textbox>
                <w10:wrap anchorx="margin"/>
              </v:shape>
            </w:pict>
          </mc:Fallback>
        </mc:AlternateContent>
      </w:r>
      <w:r w:rsidRPr="00ED78B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EEDC17" wp14:editId="317E314D">
                <wp:simplePos x="0" y="0"/>
                <wp:positionH relativeFrom="margin">
                  <wp:posOffset>5090160</wp:posOffset>
                </wp:positionH>
                <wp:positionV relativeFrom="paragraph">
                  <wp:posOffset>336550</wp:posOffset>
                </wp:positionV>
                <wp:extent cx="4881880" cy="570230"/>
                <wp:effectExtent l="0" t="0" r="0" b="127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A3574" w14:textId="77777777" w:rsidR="00ED78BE" w:rsidRPr="00ED78BE" w:rsidRDefault="00ED78BE" w:rsidP="00ED78BE">
                            <w:pPr>
                              <w:spacing w:after="170" w:line="420" w:lineRule="atLeast"/>
                              <w:jc w:val="left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ED78BE">
                              <w:rPr>
                                <w:color w:val="131312"/>
                                <w:sz w:val="32"/>
                                <w:szCs w:val="32"/>
                              </w:rPr>
                              <w:t>Which number comes next?</w:t>
                            </w:r>
                          </w:p>
                          <w:p w14:paraId="6BC17017" w14:textId="77777777" w:rsidR="00ED78BE" w:rsidRDefault="00ED78BE" w:rsidP="00ED78BE">
                            <w:pPr>
                              <w:pStyle w:val="KS1BodyCopyKS1"/>
                              <w:spacing w:line="276" w:lineRule="auto"/>
                              <w:jc w:val="left"/>
                            </w:pPr>
                          </w:p>
                          <w:p w14:paraId="76F61119" w14:textId="77777777" w:rsidR="00ED78BE" w:rsidRPr="003C1C3B" w:rsidRDefault="00ED78BE" w:rsidP="00ED78B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12113" id="Text Box 59" o:spid="_x0000_s1075" type="#_x0000_t202" style="position:absolute;left:0;text-align:left;margin-left:400.8pt;margin-top:26.5pt;width:384.4pt;height:44.9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" filled="f" stroked="f" strokeweight=".5pt">
                <v:textbox>
                  <w:txbxContent>
                    <w:p w:rsidR="00ED78BE" w:rsidRPr="00ED78BE" w:rsidRDefault="00ED78BE" w:rsidP="00ED78BE">
                      <w:pPr>
                        <w:spacing w:after="170" w:line="420" w:lineRule="atLeast"/>
                        <w:jc w:val="left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ED78BE">
                        <w:rPr>
                          <w:color w:val="131312"/>
                          <w:sz w:val="32"/>
                          <w:szCs w:val="32"/>
                        </w:rPr>
                        <w:t>Which number comes next?</w:t>
                      </w:r>
                    </w:p>
                    <w:p w:rsidR="00ED78BE" w:rsidRDefault="00ED78BE" w:rsidP="00ED78BE">
                      <w:pPr>
                        <w:pStyle w:val="KS1BodyCopyKS1"/>
                        <w:spacing w:line="276" w:lineRule="auto"/>
                        <w:jc w:val="left"/>
                      </w:pPr>
                    </w:p>
                    <w:p w:rsidR="00ED78BE" w:rsidRPr="003C1C3B" w:rsidRDefault="00ED78BE" w:rsidP="00ED78BE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41C00" w14:textId="77777777" w:rsidR="00ED78BE" w:rsidRDefault="00ED78BE" w:rsidP="009E4127">
      <w:r w:rsidRPr="00ED78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3633BC" wp14:editId="276B8831">
                <wp:simplePos x="0" y="0"/>
                <wp:positionH relativeFrom="margin">
                  <wp:posOffset>38735</wp:posOffset>
                </wp:positionH>
                <wp:positionV relativeFrom="paragraph">
                  <wp:posOffset>-448945</wp:posOffset>
                </wp:positionV>
                <wp:extent cx="9973945" cy="737870"/>
                <wp:effectExtent l="0" t="0" r="0" b="508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3945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9A172" w14:textId="77777777" w:rsidR="00ED78BE" w:rsidRDefault="00ED78BE" w:rsidP="00ED78BE">
                            <w:pPr>
                              <w:pStyle w:val="Heading1KS2"/>
                              <w:spacing w:line="276" w:lineRule="auto"/>
                            </w:pPr>
                            <w:r>
                              <w:t>Maths Activity Mats</w:t>
                            </w:r>
                          </w:p>
                          <w:p w14:paraId="7FF354CC" w14:textId="77777777" w:rsidR="00ED78BE" w:rsidRDefault="00ED78BE" w:rsidP="00ED7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E906D" id="Text Box 67" o:spid="_x0000_s1076" type="#_x0000_t202" style="position:absolute;left:0;text-align:left;margin-left:3.05pt;margin-top:-35.35pt;width:785.35pt;height:58.1pt;z-index:251751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" filled="f" stroked="f" strokeweight=".5pt">
                <v:textbox>
                  <w:txbxContent>
                    <w:p w:rsidR="00ED78BE" w:rsidRDefault="00ED78BE" w:rsidP="00ED78BE">
                      <w:pPr>
                        <w:pStyle w:val="Heading1KS2"/>
                        <w:spacing w:line="276" w:lineRule="auto"/>
                      </w:pPr>
                      <w:r>
                        <w:t>Maths Activity Mats</w:t>
                      </w:r>
                    </w:p>
                    <w:p w:rsidR="00ED78BE" w:rsidRDefault="00ED78BE" w:rsidP="00ED78BE"/>
                  </w:txbxContent>
                </v:textbox>
                <w10:wrap anchorx="margin"/>
              </v:shape>
            </w:pict>
          </mc:Fallback>
        </mc:AlternateContent>
      </w:r>
      <w:r w:rsidRPr="00ED78B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35491EC" wp14:editId="3E6EE792">
                <wp:simplePos x="0" y="0"/>
                <wp:positionH relativeFrom="margin">
                  <wp:posOffset>33020</wp:posOffset>
                </wp:positionH>
                <wp:positionV relativeFrom="paragraph">
                  <wp:posOffset>381635</wp:posOffset>
                </wp:positionV>
                <wp:extent cx="4881880" cy="570230"/>
                <wp:effectExtent l="0" t="0" r="0" b="127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81135" w14:textId="77777777" w:rsidR="00ED78BE" w:rsidRPr="00ED78BE" w:rsidRDefault="00ED78BE" w:rsidP="00ED78BE">
                            <w:pPr>
                              <w:spacing w:after="170" w:line="420" w:lineRule="atLeast"/>
                              <w:jc w:val="left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ED78BE">
                              <w:rPr>
                                <w:color w:val="131312"/>
                                <w:sz w:val="32"/>
                                <w:szCs w:val="32"/>
                              </w:rPr>
                              <w:t xml:space="preserve">Which picture shows the ball </w:t>
                            </w:r>
                            <w:r w:rsidRPr="00ED78BE">
                              <w:rPr>
                                <w:b/>
                                <w:bCs/>
                                <w:color w:val="131312"/>
                                <w:sz w:val="32"/>
                                <w:szCs w:val="32"/>
                              </w:rPr>
                              <w:t>in the box</w:t>
                            </w:r>
                            <w:r w:rsidRPr="00ED78BE">
                              <w:rPr>
                                <w:color w:val="131312"/>
                                <w:sz w:val="32"/>
                                <w:szCs w:val="32"/>
                              </w:rPr>
                              <w:t>? Circle it.</w:t>
                            </w:r>
                          </w:p>
                          <w:p w14:paraId="3FC8F146" w14:textId="77777777" w:rsidR="00ED78BE" w:rsidRDefault="00ED78BE" w:rsidP="00ED7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86594" id="Text Box 68" o:spid="_x0000_s1077" type="#_x0000_t202" style="position:absolute;left:0;text-align:left;margin-left:2.6pt;margin-top:30.05pt;width:384.4pt;height:44.9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" filled="f" stroked="f" strokeweight=".5pt">
                <v:textbox>
                  <w:txbxContent>
                    <w:p w:rsidR="00ED78BE" w:rsidRPr="00ED78BE" w:rsidRDefault="00ED78BE" w:rsidP="00ED78BE">
                      <w:pPr>
                        <w:spacing w:after="170" w:line="420" w:lineRule="atLeast"/>
                        <w:jc w:val="left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ED78BE">
                        <w:rPr>
                          <w:color w:val="131312"/>
                          <w:sz w:val="32"/>
                          <w:szCs w:val="32"/>
                        </w:rPr>
                        <w:t xml:space="preserve">Which picture shows the ball </w:t>
                      </w:r>
                      <w:r w:rsidRPr="00ED78BE">
                        <w:rPr>
                          <w:b/>
                          <w:bCs/>
                          <w:color w:val="131312"/>
                          <w:sz w:val="32"/>
                          <w:szCs w:val="32"/>
                        </w:rPr>
                        <w:t>in the box</w:t>
                      </w:r>
                      <w:r w:rsidRPr="00ED78BE">
                        <w:rPr>
                          <w:color w:val="131312"/>
                          <w:sz w:val="32"/>
                          <w:szCs w:val="32"/>
                        </w:rPr>
                        <w:t>? Circle it.</w:t>
                      </w:r>
                    </w:p>
                    <w:p w:rsidR="00ED78BE" w:rsidRDefault="00ED78BE" w:rsidP="00ED78BE"/>
                  </w:txbxContent>
                </v:textbox>
                <w10:wrap anchorx="margin"/>
              </v:shape>
            </w:pict>
          </mc:Fallback>
        </mc:AlternateContent>
      </w:r>
      <w:r w:rsidRPr="00ED78B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B6A7E7" wp14:editId="5D5416EB">
                <wp:simplePos x="0" y="0"/>
                <wp:positionH relativeFrom="margin">
                  <wp:posOffset>0</wp:posOffset>
                </wp:positionH>
                <wp:positionV relativeFrom="paragraph">
                  <wp:posOffset>2752090</wp:posOffset>
                </wp:positionV>
                <wp:extent cx="4881880" cy="570230"/>
                <wp:effectExtent l="0" t="0" r="0" b="127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96BAB" w14:textId="77777777" w:rsidR="00ED78BE" w:rsidRPr="00ED78BE" w:rsidRDefault="00ED78BE" w:rsidP="00ED78BE">
                            <w:pPr>
                              <w:spacing w:after="170" w:line="420" w:lineRule="atLeast"/>
                              <w:jc w:val="left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ED78BE">
                              <w:rPr>
                                <w:color w:val="131312"/>
                                <w:sz w:val="32"/>
                                <w:szCs w:val="32"/>
                              </w:rPr>
                              <w:t xml:space="preserve">Share </w:t>
                            </w:r>
                            <w:r w:rsidRPr="00ED78BE">
                              <w:rPr>
                                <w:b/>
                                <w:bCs/>
                                <w:color w:val="131312"/>
                                <w:sz w:val="32"/>
                                <w:szCs w:val="32"/>
                              </w:rPr>
                              <w:t>4 cakes</w:t>
                            </w:r>
                            <w:r w:rsidRPr="00ED78BE">
                              <w:rPr>
                                <w:color w:val="131312"/>
                                <w:sz w:val="32"/>
                                <w:szCs w:val="32"/>
                              </w:rPr>
                              <w:t xml:space="preserve"> between the </w:t>
                            </w:r>
                            <w:r w:rsidRPr="00ED78BE">
                              <w:rPr>
                                <w:b/>
                                <w:bCs/>
                                <w:color w:val="131312"/>
                                <w:sz w:val="32"/>
                                <w:szCs w:val="32"/>
                              </w:rPr>
                              <w:t>2 teddies</w:t>
                            </w:r>
                            <w:r w:rsidRPr="00ED78BE">
                              <w:rPr>
                                <w:color w:val="13131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694519F" w14:textId="77777777" w:rsidR="00ED78BE" w:rsidRDefault="00ED78BE" w:rsidP="00ED7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96965" id="Text Box 70" o:spid="_x0000_s1078" type="#_x0000_t202" style="position:absolute;left:0;text-align:left;margin-left:0;margin-top:216.7pt;width:384.4pt;height:44.9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" filled="f" stroked="f" strokeweight=".5pt">
                <v:textbox>
                  <w:txbxContent>
                    <w:p w:rsidR="00ED78BE" w:rsidRPr="00ED78BE" w:rsidRDefault="00ED78BE" w:rsidP="00ED78BE">
                      <w:pPr>
                        <w:spacing w:after="170" w:line="420" w:lineRule="atLeast"/>
                        <w:jc w:val="left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ED78BE">
                        <w:rPr>
                          <w:color w:val="131312"/>
                          <w:sz w:val="32"/>
                          <w:szCs w:val="32"/>
                        </w:rPr>
                        <w:t xml:space="preserve">Share </w:t>
                      </w:r>
                      <w:r w:rsidRPr="00ED78BE">
                        <w:rPr>
                          <w:b/>
                          <w:bCs/>
                          <w:color w:val="131312"/>
                          <w:sz w:val="32"/>
                          <w:szCs w:val="32"/>
                        </w:rPr>
                        <w:t>4 cakes</w:t>
                      </w:r>
                      <w:r w:rsidRPr="00ED78BE">
                        <w:rPr>
                          <w:color w:val="131312"/>
                          <w:sz w:val="32"/>
                          <w:szCs w:val="32"/>
                        </w:rPr>
                        <w:t xml:space="preserve"> between the </w:t>
                      </w:r>
                      <w:r w:rsidRPr="00ED78BE">
                        <w:rPr>
                          <w:b/>
                          <w:bCs/>
                          <w:color w:val="131312"/>
                          <w:sz w:val="32"/>
                          <w:szCs w:val="32"/>
                        </w:rPr>
                        <w:t>2 teddies</w:t>
                      </w:r>
                      <w:r w:rsidRPr="00ED78BE">
                        <w:rPr>
                          <w:color w:val="131312"/>
                          <w:sz w:val="32"/>
                          <w:szCs w:val="32"/>
                        </w:rPr>
                        <w:t>.</w:t>
                      </w:r>
                    </w:p>
                    <w:p w:rsidR="00ED78BE" w:rsidRDefault="00ED78BE" w:rsidP="00ED78BE"/>
                  </w:txbxContent>
                </v:textbox>
                <w10:wrap anchorx="margin"/>
              </v:shape>
            </w:pict>
          </mc:Fallback>
        </mc:AlternateContent>
      </w:r>
      <w:r w:rsidRPr="00ED78B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001294" wp14:editId="63D5B678">
                <wp:simplePos x="0" y="0"/>
                <wp:positionH relativeFrom="margin">
                  <wp:posOffset>5090160</wp:posOffset>
                </wp:positionH>
                <wp:positionV relativeFrom="paragraph">
                  <wp:posOffset>2736716</wp:posOffset>
                </wp:positionV>
                <wp:extent cx="4881880" cy="570230"/>
                <wp:effectExtent l="0" t="0" r="0" b="127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17ABC" w14:textId="77777777" w:rsidR="00ED78BE" w:rsidRPr="00ED78BE" w:rsidRDefault="00ED78BE" w:rsidP="00ED78BE">
                            <w:pPr>
                              <w:spacing w:after="170" w:line="420" w:lineRule="atLeast"/>
                              <w:jc w:val="left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ED78BE">
                              <w:rPr>
                                <w:color w:val="131312"/>
                                <w:sz w:val="32"/>
                                <w:szCs w:val="32"/>
                              </w:rPr>
                              <w:t>Can you work out the answer?</w:t>
                            </w:r>
                          </w:p>
                          <w:p w14:paraId="741E7489" w14:textId="77777777" w:rsidR="00ED78BE" w:rsidRPr="003C1C3B" w:rsidRDefault="00ED78BE" w:rsidP="00ED78B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1587D" id="Text Box 71" o:spid="_x0000_s1079" type="#_x0000_t202" style="position:absolute;left:0;text-align:left;margin-left:400.8pt;margin-top:215.5pt;width:384.4pt;height:44.9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" filled="f" stroked="f" strokeweight=".5pt">
                <v:textbox>
                  <w:txbxContent>
                    <w:p w:rsidR="00ED78BE" w:rsidRPr="00ED78BE" w:rsidRDefault="00ED78BE" w:rsidP="00ED78BE">
                      <w:pPr>
                        <w:spacing w:after="170" w:line="420" w:lineRule="atLeast"/>
                        <w:jc w:val="left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ED78BE">
                        <w:rPr>
                          <w:color w:val="131312"/>
                          <w:sz w:val="32"/>
                          <w:szCs w:val="32"/>
                        </w:rPr>
                        <w:t>Can you work out the answer?</w:t>
                      </w:r>
                    </w:p>
                    <w:p w:rsidR="00ED78BE" w:rsidRPr="003C1C3B" w:rsidRDefault="00ED78BE" w:rsidP="00ED78BE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F31D10" w14:textId="77777777" w:rsidR="00B8626B" w:rsidRPr="00ED78BE" w:rsidRDefault="00ED78BE" w:rsidP="00ED78BE">
      <w:pPr>
        <w:jc w:val="center"/>
      </w:pPr>
      <w:r w:rsidRPr="0038358D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C5F96E" wp14:editId="7DFEB0A6">
                <wp:simplePos x="0" y="0"/>
                <wp:positionH relativeFrom="column">
                  <wp:posOffset>8347045</wp:posOffset>
                </wp:positionH>
                <wp:positionV relativeFrom="paragraph">
                  <wp:posOffset>3027791</wp:posOffset>
                </wp:positionV>
                <wp:extent cx="494030" cy="502920"/>
                <wp:effectExtent l="0" t="0" r="20320" b="1143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AB429" w14:textId="77777777" w:rsidR="00ED78BE" w:rsidRDefault="00ED78BE" w:rsidP="00ED7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234F8" id="Text Box 72" o:spid="_x0000_s1080" type="#_x0000_t202" style="position:absolute;left:0;text-align:left;margin-left:657.25pt;margin-top:238.4pt;width:38.9pt;height:39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" fillcolor="white [3201]" strokeweight=".5pt">
                <v:textbox>
                  <w:txbxContent>
                    <w:p w:rsidR="00ED78BE" w:rsidRDefault="00ED78BE" w:rsidP="00ED78BE"/>
                  </w:txbxContent>
                </v:textbox>
              </v:shape>
            </w:pict>
          </mc:Fallback>
        </mc:AlternateContent>
      </w:r>
      <w:r w:rsidRPr="00ED78B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CBB948" wp14:editId="588FC510">
                <wp:simplePos x="0" y="0"/>
                <wp:positionH relativeFrom="margin">
                  <wp:align>right</wp:align>
                </wp:positionH>
                <wp:positionV relativeFrom="paragraph">
                  <wp:posOffset>29449</wp:posOffset>
                </wp:positionV>
                <wp:extent cx="4881880" cy="897622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8976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61977" w14:textId="77777777" w:rsidR="00ED78BE" w:rsidRPr="00ED78BE" w:rsidRDefault="00ED78BE" w:rsidP="00ED78BE">
                            <w:pPr>
                              <w:spacing w:after="170" w:line="420" w:lineRule="atLeast"/>
                              <w:jc w:val="left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ED78BE">
                              <w:rPr>
                                <w:color w:val="131312"/>
                                <w:sz w:val="32"/>
                                <w:szCs w:val="32"/>
                              </w:rPr>
                              <w:t xml:space="preserve">Can you make the glass </w:t>
                            </w:r>
                            <w:r w:rsidRPr="00ED78BE">
                              <w:rPr>
                                <w:b/>
                                <w:bCs/>
                                <w:color w:val="131312"/>
                                <w:sz w:val="32"/>
                                <w:szCs w:val="32"/>
                              </w:rPr>
                              <w:t>half full</w:t>
                            </w:r>
                            <w:r w:rsidRPr="00ED78BE">
                              <w:rPr>
                                <w:color w:val="131312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1D2BBCCE" w14:textId="77777777" w:rsidR="00ED78BE" w:rsidRDefault="00ED78BE" w:rsidP="00ED78BE">
                            <w:pPr>
                              <w:pStyle w:val="KS1BodyCopyKS1"/>
                              <w:spacing w:line="276" w:lineRule="auto"/>
                              <w:jc w:val="left"/>
                            </w:pPr>
                          </w:p>
                          <w:p w14:paraId="31F6E4C2" w14:textId="77777777" w:rsidR="00ED78BE" w:rsidRPr="003C1C3B" w:rsidRDefault="00ED78BE" w:rsidP="00ED78B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49F6" id="Text Box 69" o:spid="_x0000_s1081" type="#_x0000_t202" style="position:absolute;left:0;text-align:left;margin-left:333.2pt;margin-top:2.3pt;width:384.4pt;height:70.7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" filled="f" stroked="f" strokeweight=".5pt">
                <v:textbox>
                  <w:txbxContent>
                    <w:p w:rsidR="00ED78BE" w:rsidRPr="00ED78BE" w:rsidRDefault="00ED78BE" w:rsidP="00ED78BE">
                      <w:pPr>
                        <w:spacing w:after="170" w:line="420" w:lineRule="atLeast"/>
                        <w:jc w:val="left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ED78BE">
                        <w:rPr>
                          <w:color w:val="131312"/>
                          <w:sz w:val="32"/>
                          <w:szCs w:val="32"/>
                        </w:rPr>
                        <w:t xml:space="preserve">Can you make the glass </w:t>
                      </w:r>
                      <w:r w:rsidRPr="00ED78BE">
                        <w:rPr>
                          <w:b/>
                          <w:bCs/>
                          <w:color w:val="131312"/>
                          <w:sz w:val="32"/>
                          <w:szCs w:val="32"/>
                        </w:rPr>
                        <w:t>half full</w:t>
                      </w:r>
                      <w:r w:rsidRPr="00ED78BE">
                        <w:rPr>
                          <w:color w:val="131312"/>
                          <w:sz w:val="32"/>
                          <w:szCs w:val="32"/>
                        </w:rPr>
                        <w:t>?</w:t>
                      </w:r>
                    </w:p>
                    <w:p w:rsidR="00ED78BE" w:rsidRDefault="00ED78BE" w:rsidP="00ED78BE">
                      <w:pPr>
                        <w:pStyle w:val="KS1BodyCopyKS1"/>
                        <w:spacing w:line="276" w:lineRule="auto"/>
                        <w:jc w:val="left"/>
                      </w:pPr>
                    </w:p>
                    <w:p w:rsidR="00ED78BE" w:rsidRPr="003C1C3B" w:rsidRDefault="00ED78BE" w:rsidP="00ED78BE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8626B" w:rsidRPr="00ED78BE" w:rsidSect="00A61E8B">
      <w:headerReference w:type="default" r:id="rId19"/>
      <w:footerReference w:type="default" r:id="rId20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2A918E" w14:textId="77777777" w:rsidR="00D228A4" w:rsidRDefault="00D228A4" w:rsidP="00DD5720">
      <w:r>
        <w:separator/>
      </w:r>
    </w:p>
  </w:endnote>
  <w:endnote w:type="continuationSeparator" w:id="0">
    <w:p w14:paraId="4D938736" w14:textId="77777777" w:rsidR="00D228A4" w:rsidRDefault="00D228A4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C9E49EB-5091-7B46-87BF-156E514A8B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9754684-A917-AE40-8976-0F99AB6853D9}"/>
    <w:embedBold r:id="rId3" w:fontKey="{095FCE1E-9FA0-4C41-9667-2EEB97F3FAE8}"/>
    <w:embedItalic r:id="rId4" w:fontKey="{E8E1C5EF-BB20-6A40-9ECE-BD81E47BE65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AE94B23-D816-384E-8A8D-27459ACA5B9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701058B-68E3-834C-9D1B-C580D1FA038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A05916B-03CE-7C4A-AFFC-C10F3A45A2C6}"/>
    <w:embedBold r:id="rId8" w:fontKey="{B3DD3193-F6E5-334E-9B95-8BF288919A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B0F3C24-BBA1-8E43-9710-88CC36ACF7F3}"/>
  </w:font>
  <w:font w:name="Twinkl">
    <w:altName w:val="Cambria"/>
    <w:panose1 w:val="020B0604020202020204"/>
    <w:charset w:val="00"/>
    <w:family w:val="auto"/>
    <w:pitch w:val="variable"/>
    <w:sig w:usb0="A00000AF" w:usb1="5000205B" w:usb2="00000000" w:usb3="00000000" w:csb0="00000093" w:csb1="00000000"/>
    <w:embedRegular r:id="rId10" w:fontKey="{7B3A08DB-85CF-8444-99E8-7F91F8904AE2}"/>
    <w:embedBold r:id="rId11" w:fontKey="{508640A5-2587-784B-928F-88727367A75D}"/>
    <w:embedItalic r:id="rId12" w:fontKey="{FAF0A797-5C75-8944-BFEB-978D9448A8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ssoon Infant Rg">
    <w:panose1 w:val="020B0604020202020204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20B06040202020202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20B0604020202020204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20B0604020202020204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F6336E84-4199-A947-9E7D-0A9E2181C5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611A4" w14:textId="77777777" w:rsidR="00DC190B" w:rsidRDefault="00DC190B" w:rsidP="003D26A6">
    <w:pPr>
      <w:pStyle w:val="Header"/>
    </w:pPr>
  </w:p>
  <w:p w14:paraId="555FCD11" w14:textId="77777777" w:rsidR="007215F9" w:rsidRDefault="00721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772C5" w14:textId="77777777" w:rsidR="003127D3" w:rsidRDefault="003127D3" w:rsidP="003D26A6">
    <w:pPr>
      <w:pStyle w:val="Header"/>
    </w:pPr>
  </w:p>
  <w:p w14:paraId="70AAE20E" w14:textId="77777777" w:rsidR="003127D3" w:rsidRDefault="003127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6C6E4" w14:textId="77777777" w:rsidR="000237FA" w:rsidRDefault="000237FA" w:rsidP="003D26A6">
    <w:pPr>
      <w:pStyle w:val="Header"/>
    </w:pPr>
  </w:p>
  <w:p w14:paraId="72C916B4" w14:textId="77777777" w:rsidR="000237FA" w:rsidRDefault="000237F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04BAE" w14:textId="77777777" w:rsidR="00107ECF" w:rsidRDefault="00107ECF" w:rsidP="003D26A6">
    <w:pPr>
      <w:pStyle w:val="Header"/>
    </w:pPr>
  </w:p>
  <w:p w14:paraId="1A443784" w14:textId="77777777" w:rsidR="00107ECF" w:rsidRDefault="00107ECF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637C5" w14:textId="77777777" w:rsidR="003127D3" w:rsidRDefault="003127D3" w:rsidP="003D26A6">
    <w:pPr>
      <w:pStyle w:val="Header"/>
    </w:pPr>
  </w:p>
  <w:p w14:paraId="41C645BA" w14:textId="77777777" w:rsidR="003127D3" w:rsidRDefault="003127D3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3EA3A3" w14:textId="77777777" w:rsidR="003127D3" w:rsidRDefault="003127D3" w:rsidP="003D26A6">
    <w:pPr>
      <w:pStyle w:val="Header"/>
    </w:pPr>
  </w:p>
  <w:p w14:paraId="27186614" w14:textId="77777777" w:rsidR="003127D3" w:rsidRDefault="003127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5641D" w14:textId="77777777" w:rsidR="00D228A4" w:rsidRDefault="00D228A4" w:rsidP="00DD5720">
      <w:r>
        <w:separator/>
      </w:r>
    </w:p>
  </w:footnote>
  <w:footnote w:type="continuationSeparator" w:id="0">
    <w:p w14:paraId="65783FE3" w14:textId="77777777" w:rsidR="00D228A4" w:rsidRDefault="00D228A4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4BA49E" w14:textId="77777777" w:rsidR="00B6168A" w:rsidRDefault="00B6168A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2A486111" wp14:editId="35C083EC">
          <wp:simplePos x="0" y="0"/>
          <wp:positionH relativeFrom="column">
            <wp:posOffset>-351656</wp:posOffset>
          </wp:positionH>
          <wp:positionV relativeFrom="page">
            <wp:posOffset>5402</wp:posOffset>
          </wp:positionV>
          <wp:extent cx="10682605" cy="754887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5" cy="7548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D47D8" w14:textId="77777777" w:rsidR="00625897" w:rsidRDefault="00B6168A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480" behindDoc="1" locked="0" layoutInCell="1" allowOverlap="1" wp14:anchorId="3591B7CC" wp14:editId="3244D664">
          <wp:simplePos x="0" y="0"/>
          <wp:positionH relativeFrom="column">
            <wp:posOffset>-351656</wp:posOffset>
          </wp:positionH>
          <wp:positionV relativeFrom="page">
            <wp:posOffset>5402</wp:posOffset>
          </wp:positionV>
          <wp:extent cx="10682605" cy="7548871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5" cy="7548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48DA2" w14:textId="77777777" w:rsidR="001708A6" w:rsidRDefault="00B6168A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5408" behindDoc="1" locked="0" layoutInCell="1" allowOverlap="1" wp14:anchorId="15E18688" wp14:editId="07F2DED6">
          <wp:simplePos x="0" y="0"/>
          <wp:positionH relativeFrom="column">
            <wp:posOffset>-351656</wp:posOffset>
          </wp:positionH>
          <wp:positionV relativeFrom="page">
            <wp:posOffset>5402</wp:posOffset>
          </wp:positionV>
          <wp:extent cx="10682605" cy="7548871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5" cy="7548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5499E" w14:textId="77777777" w:rsidR="001708A6" w:rsidRDefault="00B6168A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2336" behindDoc="1" locked="0" layoutInCell="1" allowOverlap="1" wp14:anchorId="0B5B598A" wp14:editId="4A86B389">
          <wp:simplePos x="0" y="0"/>
          <wp:positionH relativeFrom="column">
            <wp:posOffset>-351656</wp:posOffset>
          </wp:positionH>
          <wp:positionV relativeFrom="page">
            <wp:posOffset>5402</wp:posOffset>
          </wp:positionV>
          <wp:extent cx="10682605" cy="7548871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5" cy="7548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9055A" w14:textId="77777777" w:rsidR="00E401BD" w:rsidRDefault="00B6168A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1552" behindDoc="1" locked="0" layoutInCell="1" allowOverlap="1" wp14:anchorId="2CA275A6" wp14:editId="6F8823D7">
          <wp:simplePos x="0" y="0"/>
          <wp:positionH relativeFrom="column">
            <wp:posOffset>-351656</wp:posOffset>
          </wp:positionH>
          <wp:positionV relativeFrom="page">
            <wp:posOffset>5402</wp:posOffset>
          </wp:positionV>
          <wp:extent cx="10682605" cy="7548871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5" cy="7548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FE26B6" w14:textId="77777777" w:rsidR="00801365" w:rsidRDefault="00B6168A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4624" behindDoc="1" locked="0" layoutInCell="1" allowOverlap="1" wp14:anchorId="54D3D455" wp14:editId="5D85AA00">
          <wp:simplePos x="0" y="0"/>
          <wp:positionH relativeFrom="column">
            <wp:posOffset>-351656</wp:posOffset>
          </wp:positionH>
          <wp:positionV relativeFrom="page">
            <wp:posOffset>5402</wp:posOffset>
          </wp:positionV>
          <wp:extent cx="10682605" cy="7548871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5" cy="7548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C3B"/>
    <w:rsid w:val="000237FA"/>
    <w:rsid w:val="00025835"/>
    <w:rsid w:val="0003405A"/>
    <w:rsid w:val="00067C79"/>
    <w:rsid w:val="000F227B"/>
    <w:rsid w:val="000F793E"/>
    <w:rsid w:val="00107ECF"/>
    <w:rsid w:val="00162452"/>
    <w:rsid w:val="001708A6"/>
    <w:rsid w:val="00173124"/>
    <w:rsid w:val="00190479"/>
    <w:rsid w:val="001A77E0"/>
    <w:rsid w:val="001B7D7D"/>
    <w:rsid w:val="001D1FA7"/>
    <w:rsid w:val="00203298"/>
    <w:rsid w:val="002271E9"/>
    <w:rsid w:val="00254D95"/>
    <w:rsid w:val="00283D04"/>
    <w:rsid w:val="002B2A1A"/>
    <w:rsid w:val="003118CF"/>
    <w:rsid w:val="003127D3"/>
    <w:rsid w:val="00326698"/>
    <w:rsid w:val="00344899"/>
    <w:rsid w:val="0038358D"/>
    <w:rsid w:val="00390382"/>
    <w:rsid w:val="003A6A65"/>
    <w:rsid w:val="003C0267"/>
    <w:rsid w:val="003C1C3B"/>
    <w:rsid w:val="003D26A6"/>
    <w:rsid w:val="00411653"/>
    <w:rsid w:val="00412284"/>
    <w:rsid w:val="004D01FA"/>
    <w:rsid w:val="004E4E45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25897"/>
    <w:rsid w:val="00633A95"/>
    <w:rsid w:val="00635246"/>
    <w:rsid w:val="0066258A"/>
    <w:rsid w:val="006D108B"/>
    <w:rsid w:val="007215F9"/>
    <w:rsid w:val="00722B47"/>
    <w:rsid w:val="00763739"/>
    <w:rsid w:val="0077727F"/>
    <w:rsid w:val="00801365"/>
    <w:rsid w:val="00872C5C"/>
    <w:rsid w:val="00874EB6"/>
    <w:rsid w:val="00886FE1"/>
    <w:rsid w:val="008C138D"/>
    <w:rsid w:val="008C227E"/>
    <w:rsid w:val="008C771F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909AC"/>
    <w:rsid w:val="00AC3604"/>
    <w:rsid w:val="00B6168A"/>
    <w:rsid w:val="00B8626B"/>
    <w:rsid w:val="00C71491"/>
    <w:rsid w:val="00CA3011"/>
    <w:rsid w:val="00CC0F47"/>
    <w:rsid w:val="00CE75AA"/>
    <w:rsid w:val="00CF513F"/>
    <w:rsid w:val="00D228A4"/>
    <w:rsid w:val="00D60320"/>
    <w:rsid w:val="00D90104"/>
    <w:rsid w:val="00DC190B"/>
    <w:rsid w:val="00DD5720"/>
    <w:rsid w:val="00E1404D"/>
    <w:rsid w:val="00E1443E"/>
    <w:rsid w:val="00E376AA"/>
    <w:rsid w:val="00E401BD"/>
    <w:rsid w:val="00E62A7F"/>
    <w:rsid w:val="00EB6D1C"/>
    <w:rsid w:val="00ED71A2"/>
    <w:rsid w:val="00ED78BE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5A57BE"/>
  <w15:chartTrackingRefBased/>
  <w15:docId w15:val="{8C66B916-F69E-45A6-928C-014FC78B8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Heading1KS2">
    <w:name w:val="Heading 1 (KS2)"/>
    <w:basedOn w:val="Normal"/>
    <w:uiPriority w:val="99"/>
    <w:rsid w:val="003C1C3B"/>
    <w:pPr>
      <w:spacing w:after="170" w:line="288" w:lineRule="auto"/>
      <w:jc w:val="center"/>
    </w:pPr>
    <w:rPr>
      <w:b/>
      <w:bCs/>
      <w:color w:val="050505"/>
      <w:sz w:val="66"/>
      <w:szCs w:val="66"/>
    </w:rPr>
  </w:style>
  <w:style w:type="paragraph" w:customStyle="1" w:styleId="KS1BodyCopyKS1">
    <w:name w:val="KS1 Body Copy (KS1)"/>
    <w:basedOn w:val="Normal"/>
    <w:uiPriority w:val="99"/>
    <w:rsid w:val="003C1C3B"/>
    <w:pPr>
      <w:spacing w:after="170" w:line="420" w:lineRule="atLeast"/>
    </w:pPr>
    <w:rPr>
      <w:color w:val="05050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twinkl.co.uk/" TargetMode="Externa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Multipage%20-%20Unlinked%20Footers\Blank\Landscape\Activity%20Sheet%20Template%20Landscape%206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01354-495D-1E4D-9055-D4821D2C8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Z:\#Action Templates\General\Activity Sheet Template\#Word\Multipage - Unlinked Footers\Blank\Landscape\Activity Sheet Template Landscape 6 Page.dotx</Template>
  <TotalTime>0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Harris</dc:creator>
  <cp:keywords/>
  <dc:description/>
  <cp:lastModifiedBy>Jemma Harvey-Jones</cp:lastModifiedBy>
  <cp:revision>2</cp:revision>
  <cp:lastPrinted>2014-02-20T09:55:00Z</cp:lastPrinted>
  <dcterms:created xsi:type="dcterms:W3CDTF">2020-07-06T08:34:00Z</dcterms:created>
  <dcterms:modified xsi:type="dcterms:W3CDTF">2020-07-06T08:34:00Z</dcterms:modified>
</cp:coreProperties>
</file>